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6A7B0" w14:textId="77777777" w:rsidR="00FB26BD" w:rsidRDefault="00FB26BD" w:rsidP="0085133B">
      <w:pPr>
        <w:spacing w:after="5520"/>
      </w:pPr>
    </w:p>
    <w:p w14:paraId="4D4C0811" w14:textId="77777777" w:rsidR="006156D1" w:rsidRDefault="00250EF5" w:rsidP="006D6AB5">
      <w:pPr>
        <w:pStyle w:val="SMMSPolicyName"/>
      </w:pPr>
      <w:r>
        <w:rPr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3F93D" wp14:editId="473D649D">
                <wp:simplePos x="0" y="0"/>
                <wp:positionH relativeFrom="column">
                  <wp:posOffset>0</wp:posOffset>
                </wp:positionH>
                <wp:positionV relativeFrom="page">
                  <wp:posOffset>6264910</wp:posOffset>
                </wp:positionV>
                <wp:extent cx="3599815" cy="9144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9815" cy="914400"/>
                        </a:xfrm>
                        <a:prstGeom prst="roundRect">
                          <a:avLst>
                            <a:gd name="adj" fmla="val 5731"/>
                          </a:avLst>
                        </a:prstGeom>
                        <a:solidFill>
                          <a:srgbClr val="F3B335">
                            <a:alpha val="25098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33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BCCBD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60" w:type="dxa"/>
                                <w:left w:w="0" w:type="dxa"/>
                                <w:bottom w:w="6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73"/>
                              <w:gridCol w:w="3257"/>
                            </w:tblGrid>
                            <w:tr w:rsidR="005C78E8" w14:paraId="4599993D" w14:textId="77777777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985" w:type="dxa"/>
                                  <w:tcBorders>
                                    <w:bottom w:val="single" w:sz="6" w:space="0" w:color="1B3157"/>
                                  </w:tcBorders>
                                  <w:vAlign w:val="bottom"/>
                                </w:tcPr>
                                <w:p w14:paraId="6579CD80" w14:textId="77777777" w:rsidR="005C78E8" w:rsidRPr="0012540D" w:rsidRDefault="005C78E8" w:rsidP="0012540D">
                                  <w:pPr>
                                    <w:pStyle w:val="SMMSDateLabel"/>
                                  </w:pPr>
                                  <w:r w:rsidRPr="0012540D">
                                    <w:t>Reviewed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bottom w:val="single" w:sz="6" w:space="0" w:color="1B3157"/>
                                  </w:tcBorders>
                                  <w:vAlign w:val="bottom"/>
                                </w:tcPr>
                                <w:p w14:paraId="0CCD9353" w14:textId="77777777" w:rsidR="005C78E8" w:rsidRPr="00FC03CE" w:rsidRDefault="005C78E8" w:rsidP="009173AA">
                                  <w:pPr>
                                    <w:pStyle w:val="SMMSDate"/>
                                  </w:pPr>
                                  <w:r>
                                    <w:t>June 2019</w:t>
                                  </w:r>
                                </w:p>
                              </w:tc>
                            </w:tr>
                            <w:tr w:rsidR="005C78E8" w14:paraId="784ED048" w14:textId="77777777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1B3157"/>
                                    <w:bottom w:val="single" w:sz="6" w:space="0" w:color="1B3157"/>
                                  </w:tcBorders>
                                  <w:vAlign w:val="bottom"/>
                                </w:tcPr>
                                <w:p w14:paraId="30989AF1" w14:textId="77777777" w:rsidR="005C78E8" w:rsidRDefault="005C78E8" w:rsidP="00CF6A21">
                                  <w:pPr>
                                    <w:pStyle w:val="SMMSDateLabel"/>
                                  </w:pPr>
                                  <w:r>
                                    <w:t>Next review due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6" w:space="0" w:color="1B3157"/>
                                    <w:bottom w:val="single" w:sz="6" w:space="0" w:color="1B3157"/>
                                  </w:tcBorders>
                                  <w:vAlign w:val="bottom"/>
                                </w:tcPr>
                                <w:p w14:paraId="697CEAF6" w14:textId="77777777" w:rsidR="005C78E8" w:rsidRDefault="005C78E8" w:rsidP="00AD388B">
                                  <w:pPr>
                                    <w:pStyle w:val="SMMSDate"/>
                                  </w:pPr>
                                </w:p>
                              </w:tc>
                            </w:tr>
                          </w:tbl>
                          <w:p w14:paraId="02995019" w14:textId="77777777" w:rsidR="005C78E8" w:rsidRDefault="005C78E8"/>
                        </w:txbxContent>
                      </wps:txbx>
                      <wps:bodyPr rot="0" spcFirstLastPara="0" vertOverflow="overflow" horzOverflow="overflow" vert="horz" wrap="square" lIns="108000" tIns="72000" rIns="144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3F93D" id="Text Box 1" o:spid="_x0000_s1026" style="position:absolute;margin-left:0;margin-top:493.3pt;width:283.4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375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" fillcolor="#f3b335" stroked="f" strokeweight=".5pt">
                <v:fill opacity="16448f"/>
                <v:textbox inset="3mm,2mm,4mm,4mm">
                  <w:txbxContent>
                    <w:tbl>
                      <w:tblPr>
                        <w:tblStyle w:val="TableGrid"/>
                        <w:tblW w:w="533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BCCBD"/>
                          <w:insideV w:val="none" w:sz="0" w:space="0" w:color="auto"/>
                        </w:tblBorders>
                        <w:tblLayout w:type="fixed"/>
                        <w:tblCellMar>
                          <w:top w:w="60" w:type="dxa"/>
                          <w:left w:w="0" w:type="dxa"/>
                          <w:bottom w:w="6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73"/>
                        <w:gridCol w:w="3257"/>
                      </w:tblGrid>
                      <w:tr w:rsidR="005C78E8" w14:paraId="4599993D" w14:textId="77777777">
                        <w:trPr>
                          <w:trHeight w:hRule="exact" w:val="454"/>
                        </w:trPr>
                        <w:tc>
                          <w:tcPr>
                            <w:tcW w:w="1985" w:type="dxa"/>
                            <w:tcBorders>
                              <w:bottom w:val="single" w:sz="6" w:space="0" w:color="1B3157"/>
                            </w:tcBorders>
                            <w:vAlign w:val="bottom"/>
                          </w:tcPr>
                          <w:p w14:paraId="6579CD80" w14:textId="77777777" w:rsidR="005C78E8" w:rsidRPr="0012540D" w:rsidRDefault="005C78E8" w:rsidP="0012540D">
                            <w:pPr>
                              <w:pStyle w:val="SMMSDateLabel"/>
                            </w:pPr>
                            <w:r w:rsidRPr="0012540D">
                              <w:t>Reviewed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bottom w:val="single" w:sz="6" w:space="0" w:color="1B3157"/>
                            </w:tcBorders>
                            <w:vAlign w:val="bottom"/>
                          </w:tcPr>
                          <w:p w14:paraId="0CCD9353" w14:textId="77777777" w:rsidR="005C78E8" w:rsidRPr="00FC03CE" w:rsidRDefault="005C78E8" w:rsidP="009173AA">
                            <w:pPr>
                              <w:pStyle w:val="SMMSDate"/>
                            </w:pPr>
                            <w:r>
                              <w:t>June 2019</w:t>
                            </w:r>
                          </w:p>
                        </w:tc>
                      </w:tr>
                      <w:tr w:rsidR="005C78E8" w14:paraId="784ED048" w14:textId="77777777">
                        <w:trPr>
                          <w:trHeight w:hRule="exact" w:val="454"/>
                        </w:trPr>
                        <w:tc>
                          <w:tcPr>
                            <w:tcW w:w="1985" w:type="dxa"/>
                            <w:tcBorders>
                              <w:top w:val="single" w:sz="6" w:space="0" w:color="1B3157"/>
                              <w:bottom w:val="single" w:sz="6" w:space="0" w:color="1B3157"/>
                            </w:tcBorders>
                            <w:vAlign w:val="bottom"/>
                          </w:tcPr>
                          <w:p w14:paraId="30989AF1" w14:textId="77777777" w:rsidR="005C78E8" w:rsidRDefault="005C78E8" w:rsidP="00CF6A21">
                            <w:pPr>
                              <w:pStyle w:val="SMMSDateLabel"/>
                            </w:pPr>
                            <w:r>
                              <w:t>Next review due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6" w:space="0" w:color="1B3157"/>
                              <w:bottom w:val="single" w:sz="6" w:space="0" w:color="1B3157"/>
                            </w:tcBorders>
                            <w:vAlign w:val="bottom"/>
                          </w:tcPr>
                          <w:p w14:paraId="697CEAF6" w14:textId="77777777" w:rsidR="005C78E8" w:rsidRDefault="005C78E8" w:rsidP="00AD388B">
                            <w:pPr>
                              <w:pStyle w:val="SMMSDate"/>
                            </w:pPr>
                          </w:p>
                        </w:tc>
                      </w:tr>
                    </w:tbl>
                    <w:p w14:paraId="02995019" w14:textId="77777777" w:rsidR="005C78E8" w:rsidRDefault="005C78E8"/>
                  </w:txbxContent>
                </v:textbox>
                <w10:wrap anchory="page"/>
              </v:roundrect>
            </w:pict>
          </mc:Fallback>
        </mc:AlternateContent>
      </w:r>
      <w:r w:rsidR="009173AA">
        <w:t>Positive Resolution for Parents and Carers Policy and Procedure</w:t>
      </w:r>
    </w:p>
    <w:p w14:paraId="78DE5B33" w14:textId="77777777" w:rsidR="009173AA" w:rsidRDefault="009173AA" w:rsidP="006D6AB5">
      <w:pPr>
        <w:pStyle w:val="SMMSPolicyName"/>
      </w:pPr>
    </w:p>
    <w:p w14:paraId="055DAA5E" w14:textId="77777777" w:rsidR="009173AA" w:rsidRDefault="009173AA" w:rsidP="006D6AB5">
      <w:pPr>
        <w:pStyle w:val="SMMSPolicyName"/>
      </w:pPr>
    </w:p>
    <w:p w14:paraId="755D8EEB" w14:textId="77777777" w:rsidR="009173AA" w:rsidRDefault="009173AA">
      <w:pPr>
        <w:rPr>
          <w:rFonts w:ascii="Arial" w:hAnsi="Arial" w:cs="Times New Roman (Body CS)"/>
          <w:noProof/>
          <w:color w:val="002D5C"/>
          <w:sz w:val="40"/>
          <w:szCs w:val="40"/>
        </w:rPr>
      </w:pPr>
      <w:r>
        <w:br w:type="page"/>
      </w:r>
    </w:p>
    <w:p w14:paraId="2140C51C" w14:textId="77777777" w:rsidR="009173AA" w:rsidRPr="009173AA" w:rsidRDefault="009173AA" w:rsidP="009173AA">
      <w:pPr>
        <w:pStyle w:val="SMMSHeading2Blue"/>
        <w:rPr>
          <w:sz w:val="22"/>
          <w:szCs w:val="22"/>
        </w:rPr>
      </w:pPr>
      <w:r w:rsidRPr="009173AA">
        <w:rPr>
          <w:sz w:val="22"/>
          <w:szCs w:val="22"/>
        </w:rPr>
        <w:lastRenderedPageBreak/>
        <w:t>School’s Vision Statement</w:t>
      </w:r>
    </w:p>
    <w:p w14:paraId="4CD680D6" w14:textId="77777777" w:rsidR="009173AA" w:rsidRDefault="009173AA" w:rsidP="009173AA">
      <w:pPr>
        <w:pStyle w:val="SMMSArial"/>
        <w:ind w:right="-3977"/>
      </w:pPr>
      <w:r>
        <w:t>At St Margaret Mary’s School we welcome and affirm all on our shared journeys, as we reveal our compassionate God, and foster a love of learning and service to others.</w:t>
      </w:r>
    </w:p>
    <w:p w14:paraId="5C197E63" w14:textId="77777777" w:rsidR="009173AA" w:rsidRDefault="009173AA" w:rsidP="009173AA">
      <w:pPr>
        <w:pStyle w:val="SMMSBodyParagraph"/>
      </w:pPr>
    </w:p>
    <w:p w14:paraId="59128457" w14:textId="77777777" w:rsidR="00FF3345" w:rsidRPr="001D126E" w:rsidRDefault="009173AA" w:rsidP="001D126E">
      <w:pPr>
        <w:pStyle w:val="SMMSHeading2Blue"/>
        <w:rPr>
          <w:sz w:val="22"/>
          <w:szCs w:val="22"/>
        </w:rPr>
      </w:pPr>
      <w:r w:rsidRPr="009173AA">
        <w:rPr>
          <w:sz w:val="22"/>
          <w:szCs w:val="22"/>
        </w:rPr>
        <w:t>Rationale</w:t>
      </w:r>
    </w:p>
    <w:p w14:paraId="366BD86B" w14:textId="4A7EF4D4" w:rsidR="001D126E" w:rsidRDefault="00DF71D8" w:rsidP="009173AA">
      <w:pPr>
        <w:ind w:right="-3977"/>
        <w:rPr>
          <w:rFonts w:ascii="Arial" w:hAnsi="Arial"/>
          <w:sz w:val="22"/>
        </w:rPr>
      </w:pPr>
      <w:r>
        <w:rPr>
          <w:rFonts w:ascii="Arial" w:hAnsi="Arial"/>
          <w:sz w:val="22"/>
        </w:rPr>
        <w:t>Parents and carers of</w:t>
      </w:r>
      <w:r w:rsidR="00FB26BD">
        <w:rPr>
          <w:rFonts w:ascii="Arial" w:hAnsi="Arial"/>
          <w:sz w:val="22"/>
        </w:rPr>
        <w:t xml:space="preserve"> children </w:t>
      </w:r>
      <w:r>
        <w:rPr>
          <w:rFonts w:ascii="Arial" w:hAnsi="Arial"/>
          <w:sz w:val="22"/>
        </w:rPr>
        <w:t xml:space="preserve">are their first and most important educators.  </w:t>
      </w:r>
      <w:r w:rsidR="00FB26BD">
        <w:rPr>
          <w:rFonts w:ascii="Arial" w:hAnsi="Arial"/>
          <w:sz w:val="22"/>
        </w:rPr>
        <w:t>St Margaret Mary’s</w:t>
      </w:r>
      <w:r w:rsidR="00250EF5">
        <w:rPr>
          <w:rFonts w:ascii="Arial" w:hAnsi="Arial"/>
          <w:sz w:val="22"/>
        </w:rPr>
        <w:t xml:space="preserve"> School</w:t>
      </w:r>
      <w:r>
        <w:rPr>
          <w:rFonts w:ascii="Arial" w:hAnsi="Arial"/>
          <w:sz w:val="22"/>
        </w:rPr>
        <w:t>, a</w:t>
      </w:r>
      <w:r w:rsidR="00FB26BD">
        <w:rPr>
          <w:rFonts w:ascii="Arial" w:hAnsi="Arial"/>
          <w:sz w:val="22"/>
        </w:rPr>
        <w:t>s a Catho</w:t>
      </w:r>
      <w:r>
        <w:rPr>
          <w:rFonts w:ascii="Arial" w:hAnsi="Arial"/>
          <w:sz w:val="22"/>
        </w:rPr>
        <w:t xml:space="preserve">lic School, </w:t>
      </w:r>
      <w:r w:rsidR="00FB26BD">
        <w:rPr>
          <w:rFonts w:ascii="Arial" w:hAnsi="Arial"/>
          <w:sz w:val="22"/>
        </w:rPr>
        <w:t xml:space="preserve">shares the task of educating children and of forming their hearts and minds with their families.  The School’s five core values are </w:t>
      </w:r>
      <w:r w:rsidR="00FB26BD" w:rsidRPr="009173AA">
        <w:rPr>
          <w:rFonts w:ascii="Arial" w:hAnsi="Arial"/>
          <w:sz w:val="22"/>
        </w:rPr>
        <w:t>integrity, justice, compassion, responsibility and perseverance</w:t>
      </w:r>
      <w:r w:rsidR="00FB26BD">
        <w:rPr>
          <w:rFonts w:ascii="Arial" w:hAnsi="Arial"/>
          <w:sz w:val="22"/>
        </w:rPr>
        <w:t>, and we aim to refle</w:t>
      </w:r>
      <w:r w:rsidR="00FF3345">
        <w:rPr>
          <w:rFonts w:ascii="Arial" w:hAnsi="Arial"/>
          <w:sz w:val="22"/>
        </w:rPr>
        <w:t>ct those values in the education a</w:t>
      </w:r>
      <w:r w:rsidR="001D126E">
        <w:rPr>
          <w:rFonts w:ascii="Arial" w:hAnsi="Arial"/>
          <w:sz w:val="22"/>
        </w:rPr>
        <w:t>n</w:t>
      </w:r>
      <w:r w:rsidR="00FF3345">
        <w:rPr>
          <w:rFonts w:ascii="Arial" w:hAnsi="Arial"/>
          <w:sz w:val="22"/>
        </w:rPr>
        <w:t>d care that we provide to children</w:t>
      </w:r>
      <w:r w:rsidR="00FB26BD">
        <w:rPr>
          <w:rFonts w:ascii="Arial" w:hAnsi="Arial"/>
          <w:sz w:val="22"/>
        </w:rPr>
        <w:t xml:space="preserve">. </w:t>
      </w:r>
    </w:p>
    <w:p w14:paraId="625A6067" w14:textId="77777777" w:rsidR="001D126E" w:rsidRDefault="001D126E" w:rsidP="009173AA">
      <w:pPr>
        <w:ind w:right="-3977"/>
        <w:rPr>
          <w:rFonts w:ascii="Arial" w:hAnsi="Arial"/>
          <w:sz w:val="22"/>
        </w:rPr>
      </w:pPr>
    </w:p>
    <w:p w14:paraId="40313FF6" w14:textId="77777777" w:rsidR="00FB26BD" w:rsidRDefault="001D126E" w:rsidP="009173AA">
      <w:pPr>
        <w:ind w:right="-3977"/>
        <w:rPr>
          <w:rFonts w:ascii="Arial" w:hAnsi="Arial"/>
          <w:sz w:val="22"/>
        </w:rPr>
      </w:pPr>
      <w:r>
        <w:rPr>
          <w:rFonts w:ascii="Arial" w:hAnsi="Arial"/>
          <w:sz w:val="22"/>
        </w:rPr>
        <w:t>There may be times when you as a parent or carer are concerned about an issue involving the School.  This could be as a result of a decision that you do not agree with, a misunderstanding, or other conflict.    This policy</w:t>
      </w:r>
      <w:r w:rsidR="00EE4294">
        <w:rPr>
          <w:rFonts w:ascii="Arial" w:hAnsi="Arial"/>
          <w:sz w:val="22"/>
        </w:rPr>
        <w:t xml:space="preserve"> and procedure sets out way</w:t>
      </w:r>
      <w:r>
        <w:rPr>
          <w:rFonts w:ascii="Arial" w:hAnsi="Arial"/>
          <w:sz w:val="22"/>
        </w:rPr>
        <w:t xml:space="preserve">s to raise and address concerns in order to resolve disputes quickly and maintain good relationships.    </w:t>
      </w:r>
    </w:p>
    <w:p w14:paraId="3C6F9377" w14:textId="77777777" w:rsidR="00FB26BD" w:rsidRDefault="00FB26BD" w:rsidP="009173AA">
      <w:pPr>
        <w:ind w:right="-3977"/>
        <w:rPr>
          <w:rFonts w:ascii="Arial" w:hAnsi="Arial"/>
          <w:sz w:val="22"/>
        </w:rPr>
      </w:pPr>
    </w:p>
    <w:p w14:paraId="1F790091" w14:textId="77332C25" w:rsidR="00FF3345" w:rsidRDefault="00FF3345" w:rsidP="009173AA">
      <w:pPr>
        <w:ind w:right="-3977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At St Margaret Mary’s </w:t>
      </w:r>
      <w:r w:rsidR="00250EF5">
        <w:rPr>
          <w:rFonts w:ascii="Arial" w:hAnsi="Arial"/>
          <w:sz w:val="22"/>
        </w:rPr>
        <w:t xml:space="preserve">School </w:t>
      </w:r>
      <w:r>
        <w:rPr>
          <w:rFonts w:ascii="Arial" w:hAnsi="Arial"/>
          <w:sz w:val="22"/>
        </w:rPr>
        <w:t>we believe that a positive partnership and relationship with parents, carers and families is necessary for the wellbeing of the children in our care, and that mutual respect is an essential part of this.</w:t>
      </w:r>
    </w:p>
    <w:p w14:paraId="00178755" w14:textId="77777777" w:rsidR="009173AA" w:rsidRPr="009173AA" w:rsidRDefault="009173AA" w:rsidP="009173AA">
      <w:pPr>
        <w:ind w:right="-3977"/>
        <w:rPr>
          <w:rFonts w:ascii="Arial" w:hAnsi="Arial"/>
          <w:sz w:val="22"/>
        </w:rPr>
      </w:pPr>
    </w:p>
    <w:p w14:paraId="21AF7463" w14:textId="77777777" w:rsidR="009173AA" w:rsidRPr="009173AA" w:rsidRDefault="009173AA" w:rsidP="009173AA">
      <w:pPr>
        <w:pStyle w:val="SMMSHeading2Blue"/>
        <w:rPr>
          <w:sz w:val="22"/>
          <w:szCs w:val="22"/>
        </w:rPr>
      </w:pPr>
      <w:r w:rsidRPr="009173AA">
        <w:rPr>
          <w:sz w:val="22"/>
          <w:szCs w:val="22"/>
        </w:rPr>
        <w:t>Aims</w:t>
      </w:r>
    </w:p>
    <w:p w14:paraId="6310CFC2" w14:textId="77777777" w:rsidR="009173AA" w:rsidRDefault="001D126E" w:rsidP="009173AA">
      <w:pPr>
        <w:pStyle w:val="SMMSArial"/>
      </w:pPr>
      <w:r>
        <w:t xml:space="preserve">At </w:t>
      </w:r>
      <w:r w:rsidR="009173AA">
        <w:t xml:space="preserve">St Margaret Mary’s School </w:t>
      </w:r>
      <w:r>
        <w:t>we aim to</w:t>
      </w:r>
      <w:r w:rsidR="009173AA">
        <w:t>:</w:t>
      </w:r>
    </w:p>
    <w:p w14:paraId="16FF2C22" w14:textId="77777777" w:rsidR="009173AA" w:rsidRDefault="009173AA" w:rsidP="009173AA">
      <w:pPr>
        <w:pStyle w:val="SMMSArial"/>
        <w:numPr>
          <w:ilvl w:val="0"/>
          <w:numId w:val="14"/>
        </w:numPr>
        <w:ind w:right="-3977"/>
      </w:pPr>
      <w:r>
        <w:t>Create a school environment where respect for all people is a core element in building a positive community for children, families and staff</w:t>
      </w:r>
    </w:p>
    <w:p w14:paraId="564CC1FB" w14:textId="77777777" w:rsidR="009173AA" w:rsidRDefault="009173AA" w:rsidP="009173AA">
      <w:pPr>
        <w:pStyle w:val="SMMSArial"/>
        <w:numPr>
          <w:ilvl w:val="0"/>
          <w:numId w:val="14"/>
        </w:numPr>
        <w:ind w:right="-3977"/>
      </w:pPr>
      <w:r>
        <w:t>Develop a culture of communication that is open, trusting and respectful</w:t>
      </w:r>
    </w:p>
    <w:p w14:paraId="59BAABC6" w14:textId="77777777" w:rsidR="009173AA" w:rsidRDefault="009173AA" w:rsidP="009173AA">
      <w:pPr>
        <w:pStyle w:val="SMMSArial"/>
        <w:numPr>
          <w:ilvl w:val="0"/>
          <w:numId w:val="14"/>
        </w:numPr>
        <w:ind w:right="-3977"/>
      </w:pPr>
      <w:r>
        <w:t>Recognise reconciliation as an integral part of restoring relationships and building community</w:t>
      </w:r>
    </w:p>
    <w:p w14:paraId="695CB2DA" w14:textId="77777777" w:rsidR="009173AA" w:rsidRDefault="009173AA" w:rsidP="009173AA">
      <w:pPr>
        <w:pStyle w:val="SMMSArial"/>
        <w:numPr>
          <w:ilvl w:val="0"/>
          <w:numId w:val="14"/>
        </w:numPr>
        <w:ind w:right="-3977"/>
      </w:pPr>
      <w:r>
        <w:t>Resolve grievances by consultation, cooperation and discussion</w:t>
      </w:r>
    </w:p>
    <w:p w14:paraId="244652ED" w14:textId="77777777" w:rsidR="0035227D" w:rsidRDefault="0035227D" w:rsidP="0035227D">
      <w:pPr>
        <w:pStyle w:val="ListParagraph"/>
        <w:ind w:right="-3977"/>
        <w:rPr>
          <w:rFonts w:ascii="Arial" w:hAnsi="Arial"/>
          <w:sz w:val="22"/>
        </w:rPr>
      </w:pPr>
    </w:p>
    <w:p w14:paraId="38E81FFF" w14:textId="77777777" w:rsidR="0035227D" w:rsidRPr="009173AA" w:rsidRDefault="0035227D" w:rsidP="0035227D">
      <w:pPr>
        <w:pStyle w:val="SMMSHeading2Blue"/>
        <w:rPr>
          <w:sz w:val="22"/>
          <w:szCs w:val="22"/>
        </w:rPr>
      </w:pPr>
      <w:r w:rsidRPr="009173AA">
        <w:rPr>
          <w:sz w:val="22"/>
          <w:szCs w:val="22"/>
        </w:rPr>
        <w:t>Seeking Information and/or Clarification</w:t>
      </w:r>
    </w:p>
    <w:p w14:paraId="3C204192" w14:textId="77777777" w:rsidR="0035227D" w:rsidRDefault="004A7760" w:rsidP="0035227D">
      <w:pPr>
        <w:pStyle w:val="SMMSArial"/>
        <w:ind w:right="-3977"/>
      </w:pPr>
      <w:r>
        <w:t xml:space="preserve">Good communication is an effective way of avoiding misunderstanding.  </w:t>
      </w:r>
      <w:r w:rsidR="0035227D">
        <w:t>If you have a concern or are unsure about an issue, please seek clarification or further information.</w:t>
      </w:r>
    </w:p>
    <w:p w14:paraId="3C803FE7" w14:textId="77777777" w:rsidR="0035227D" w:rsidRDefault="0035227D" w:rsidP="0035227D">
      <w:pPr>
        <w:pStyle w:val="SMMSArial"/>
        <w:ind w:right="-3977"/>
      </w:pPr>
      <w:r>
        <w:t xml:space="preserve">There are many forms of communication that </w:t>
      </w:r>
      <w:r w:rsidR="004A7760">
        <w:t xml:space="preserve">you as parents and carers can use to get further information or clarify a matter.  This may lead to </w:t>
      </w:r>
      <w:r>
        <w:t>greater understanding of a situation</w:t>
      </w:r>
      <w:r w:rsidR="004A7760">
        <w:t xml:space="preserve"> and help to avoid conflict.  These include</w:t>
      </w:r>
      <w:r>
        <w:t>:</w:t>
      </w:r>
    </w:p>
    <w:p w14:paraId="1F204DCC" w14:textId="77777777" w:rsidR="0035227D" w:rsidRDefault="0035227D" w:rsidP="0035227D">
      <w:pPr>
        <w:pStyle w:val="SMMSArial"/>
        <w:numPr>
          <w:ilvl w:val="0"/>
          <w:numId w:val="16"/>
        </w:numPr>
      </w:pPr>
      <w:r>
        <w:t xml:space="preserve">Notes in </w:t>
      </w:r>
      <w:r w:rsidR="004A7760">
        <w:t xml:space="preserve">your child’s </w:t>
      </w:r>
      <w:r>
        <w:t>diary/communication book</w:t>
      </w:r>
    </w:p>
    <w:p w14:paraId="35554C86" w14:textId="77777777" w:rsidR="0035227D" w:rsidRDefault="004A7760" w:rsidP="0035227D">
      <w:pPr>
        <w:pStyle w:val="SMMSArial"/>
        <w:numPr>
          <w:ilvl w:val="0"/>
          <w:numId w:val="16"/>
        </w:numPr>
      </w:pPr>
      <w:r>
        <w:t>Making</w:t>
      </w:r>
      <w:r w:rsidR="0035227D">
        <w:t xml:space="preserve"> a time to speak with a member of staff</w:t>
      </w:r>
    </w:p>
    <w:p w14:paraId="24657A1D" w14:textId="77777777" w:rsidR="0035227D" w:rsidRDefault="0035227D" w:rsidP="0035227D">
      <w:pPr>
        <w:pStyle w:val="SMMSArial"/>
        <w:numPr>
          <w:ilvl w:val="0"/>
          <w:numId w:val="16"/>
        </w:numPr>
      </w:pPr>
      <w:r>
        <w:t>Check</w:t>
      </w:r>
      <w:r w:rsidR="004A7760">
        <w:t>ing</w:t>
      </w:r>
      <w:r>
        <w:t xml:space="preserve"> the school’s website</w:t>
      </w:r>
    </w:p>
    <w:p w14:paraId="640A5E4F" w14:textId="77777777" w:rsidR="0035227D" w:rsidRDefault="0035227D" w:rsidP="0035227D">
      <w:pPr>
        <w:pStyle w:val="SMMSArial"/>
        <w:numPr>
          <w:ilvl w:val="0"/>
          <w:numId w:val="16"/>
        </w:numPr>
      </w:pPr>
      <w:r>
        <w:t>Check</w:t>
      </w:r>
      <w:r w:rsidR="004A7760">
        <w:t>ing</w:t>
      </w:r>
      <w:r>
        <w:t xml:space="preserve"> </w:t>
      </w:r>
      <w:proofErr w:type="spellStart"/>
      <w:r>
        <w:t>Skoolbag</w:t>
      </w:r>
      <w:proofErr w:type="spellEnd"/>
      <w:r>
        <w:t xml:space="preserve"> App</w:t>
      </w:r>
    </w:p>
    <w:p w14:paraId="7CD0EA3E" w14:textId="77777777" w:rsidR="0035227D" w:rsidRDefault="0035227D" w:rsidP="0035227D">
      <w:pPr>
        <w:pStyle w:val="SMMSArial"/>
        <w:numPr>
          <w:ilvl w:val="0"/>
          <w:numId w:val="16"/>
        </w:numPr>
      </w:pPr>
      <w:r>
        <w:t>Email</w:t>
      </w:r>
      <w:r w:rsidR="004A7760">
        <w:t>ing</w:t>
      </w:r>
      <w:r>
        <w:t xml:space="preserve"> your enquiry</w:t>
      </w:r>
      <w:r w:rsidR="004A7760">
        <w:t xml:space="preserve"> to</w:t>
      </w:r>
      <w:r>
        <w:t xml:space="preserve"> </w:t>
      </w:r>
      <w:hyperlink r:id="rId7" w:history="1">
        <w:r w:rsidRPr="00C75055">
          <w:rPr>
            <w:rStyle w:val="Hyperlink"/>
          </w:rPr>
          <w:t>info@smms.catholic.edu.au</w:t>
        </w:r>
      </w:hyperlink>
    </w:p>
    <w:p w14:paraId="75B73BCA" w14:textId="02E3E4D7" w:rsidR="0035227D" w:rsidRDefault="0035227D" w:rsidP="004A7760">
      <w:pPr>
        <w:pStyle w:val="SMMSArial"/>
        <w:numPr>
          <w:ilvl w:val="0"/>
          <w:numId w:val="14"/>
        </w:numPr>
        <w:ind w:right="-3977"/>
      </w:pPr>
      <w:r>
        <w:t>Speak</w:t>
      </w:r>
      <w:r w:rsidR="004A7760">
        <w:t>ing</w:t>
      </w:r>
      <w:r>
        <w:t xml:space="preserve"> to the front office staff</w:t>
      </w:r>
      <w:r w:rsidR="004A7760">
        <w:t xml:space="preserve"> – they</w:t>
      </w:r>
      <w:r>
        <w:t xml:space="preserve"> may be able to help you</w:t>
      </w:r>
      <w:r w:rsidR="004A7760">
        <w:t>, and if not they will</w:t>
      </w:r>
      <w:r>
        <w:t xml:space="preserve"> dire</w:t>
      </w:r>
      <w:r w:rsidR="004A7760">
        <w:t>ct you to the appropriate person or place</w:t>
      </w:r>
      <w:r>
        <w:t>.</w:t>
      </w:r>
    </w:p>
    <w:p w14:paraId="7BCEBA55" w14:textId="77777777" w:rsidR="00250EF5" w:rsidRDefault="00250EF5" w:rsidP="00250EF5">
      <w:pPr>
        <w:pStyle w:val="SMMSArial"/>
        <w:ind w:left="720" w:right="-3977"/>
      </w:pPr>
    </w:p>
    <w:p w14:paraId="7AE77820" w14:textId="2832B1B9" w:rsidR="00250EF5" w:rsidRDefault="00250EF5" w:rsidP="00250EF5">
      <w:pPr>
        <w:pStyle w:val="SMMSArial"/>
        <w:ind w:right="-3977"/>
      </w:pPr>
      <w:r>
        <w:t>Staff contacts:</w:t>
      </w:r>
    </w:p>
    <w:p w14:paraId="60A6B5BA" w14:textId="5E73DDB2" w:rsidR="00250EF5" w:rsidRDefault="00250EF5" w:rsidP="00250EF5">
      <w:pPr>
        <w:pStyle w:val="SMMSArial"/>
        <w:ind w:right="-3977"/>
      </w:pPr>
      <w:r>
        <w:t>Student learning and wellbeing – your child’s teacher</w:t>
      </w:r>
    </w:p>
    <w:p w14:paraId="64D26E9E" w14:textId="6C7581FA" w:rsidR="00250EF5" w:rsidRDefault="00250EF5" w:rsidP="00250EF5">
      <w:pPr>
        <w:pStyle w:val="SMMSArial"/>
        <w:ind w:right="-3977"/>
      </w:pPr>
      <w:r>
        <w:t>School policies – Deputy Principal or Principal</w:t>
      </w:r>
    </w:p>
    <w:p w14:paraId="640C7C24" w14:textId="75F3E024" w:rsidR="00250EF5" w:rsidRDefault="00250EF5" w:rsidP="00250EF5">
      <w:pPr>
        <w:pStyle w:val="SMMSArial"/>
        <w:ind w:right="-3977"/>
      </w:pPr>
      <w:r>
        <w:t>Sacramental programs – APRIM</w:t>
      </w:r>
    </w:p>
    <w:p w14:paraId="72BF20B4" w14:textId="360164DE" w:rsidR="00250EF5" w:rsidRDefault="00250EF5" w:rsidP="00250EF5">
      <w:pPr>
        <w:pStyle w:val="SMMSArial"/>
        <w:ind w:right="-3977"/>
      </w:pPr>
      <w:r>
        <w:t>Sport programs – Physical Education teacher</w:t>
      </w:r>
    </w:p>
    <w:p w14:paraId="6E875F01" w14:textId="332E74A5" w:rsidR="00250EF5" w:rsidRDefault="00250EF5" w:rsidP="00250EF5">
      <w:pPr>
        <w:pStyle w:val="SMMSArial"/>
        <w:ind w:right="-3977"/>
      </w:pPr>
      <w:r>
        <w:t>Finances - Bursar</w:t>
      </w:r>
    </w:p>
    <w:p w14:paraId="117DAA8C" w14:textId="5885BFC0" w:rsidR="0035227D" w:rsidRDefault="00250EF5" w:rsidP="00250EF5">
      <w:pPr>
        <w:pStyle w:val="SMMSBodyParagraph"/>
      </w:pPr>
      <w:r>
        <w:t>P</w:t>
      </w:r>
      <w:r>
        <w:t xml:space="preserve">lease see the flowchart attached for </w:t>
      </w:r>
      <w:r>
        <w:t xml:space="preserve">a </w:t>
      </w:r>
      <w:r>
        <w:t>detailed Positive</w:t>
      </w:r>
      <w:r>
        <w:t xml:space="preserve"> </w:t>
      </w:r>
      <w:r>
        <w:t>Resolution Procedure</w:t>
      </w:r>
    </w:p>
    <w:p w14:paraId="60841C98" w14:textId="1E1A0810" w:rsidR="00250EF5" w:rsidRDefault="00250EF5" w:rsidP="004A7760">
      <w:pPr>
        <w:ind w:right="-3977"/>
      </w:pPr>
    </w:p>
    <w:p w14:paraId="67B40316" w14:textId="77777777" w:rsidR="00250EF5" w:rsidRDefault="00250EF5" w:rsidP="004A7760">
      <w:pPr>
        <w:ind w:right="-3977"/>
      </w:pPr>
    </w:p>
    <w:p w14:paraId="37CE5D73" w14:textId="77777777" w:rsidR="00250EF5" w:rsidRPr="004A7760" w:rsidRDefault="00250EF5" w:rsidP="004A7760">
      <w:pPr>
        <w:ind w:right="-3977"/>
        <w:rPr>
          <w:rFonts w:ascii="Arial" w:hAnsi="Arial"/>
          <w:sz w:val="22"/>
        </w:rPr>
      </w:pPr>
    </w:p>
    <w:p w14:paraId="1D048192" w14:textId="77777777" w:rsidR="000A596E" w:rsidRDefault="009173AA" w:rsidP="009173AA">
      <w:pPr>
        <w:pStyle w:val="SMMSHeading2Blue"/>
        <w:rPr>
          <w:sz w:val="22"/>
          <w:szCs w:val="22"/>
        </w:rPr>
      </w:pPr>
      <w:r w:rsidRPr="0035227D">
        <w:rPr>
          <w:sz w:val="22"/>
          <w:szCs w:val="22"/>
        </w:rPr>
        <w:lastRenderedPageBreak/>
        <w:t>Rights</w:t>
      </w:r>
      <w:r w:rsidR="000A596E" w:rsidRPr="0035227D">
        <w:rPr>
          <w:sz w:val="22"/>
          <w:szCs w:val="22"/>
        </w:rPr>
        <w:t xml:space="preserve"> and Responsibilities</w:t>
      </w:r>
    </w:p>
    <w:p w14:paraId="50EB872B" w14:textId="77777777" w:rsidR="00C201CE" w:rsidRDefault="00E23DC6" w:rsidP="0035227D">
      <w:pPr>
        <w:pStyle w:val="SMMSArial"/>
        <w:ind w:right="-3977"/>
      </w:pPr>
      <w:r>
        <w:t xml:space="preserve">The following points will guide the resolution of problems at St Margaret Mary’s.  </w:t>
      </w:r>
    </w:p>
    <w:p w14:paraId="76AD613F" w14:textId="77777777" w:rsidR="004A7760" w:rsidRDefault="004A7760" w:rsidP="00EE4294">
      <w:pPr>
        <w:pStyle w:val="SMMSArial"/>
        <w:spacing w:after="0"/>
        <w:ind w:right="-3977"/>
      </w:pPr>
    </w:p>
    <w:p w14:paraId="7478ABEA" w14:textId="77777777" w:rsidR="0035227D" w:rsidRDefault="0035227D" w:rsidP="0035227D">
      <w:pPr>
        <w:pStyle w:val="SMMSArial"/>
        <w:ind w:right="-3977"/>
      </w:pPr>
      <w:r>
        <w:t>Parents and carers have a right to:</w:t>
      </w:r>
    </w:p>
    <w:p w14:paraId="54681DED" w14:textId="77777777" w:rsidR="0035227D" w:rsidRDefault="0035227D" w:rsidP="0035227D">
      <w:pPr>
        <w:pStyle w:val="SMMSArial"/>
        <w:numPr>
          <w:ilvl w:val="0"/>
          <w:numId w:val="14"/>
        </w:numPr>
        <w:ind w:right="-3977"/>
      </w:pPr>
      <w:r>
        <w:t>Raise a concern or issue</w:t>
      </w:r>
    </w:p>
    <w:p w14:paraId="3950F8EC" w14:textId="77777777" w:rsidR="0035227D" w:rsidRDefault="0035227D" w:rsidP="0035227D">
      <w:pPr>
        <w:pStyle w:val="SMMSArial"/>
        <w:numPr>
          <w:ilvl w:val="0"/>
          <w:numId w:val="14"/>
        </w:numPr>
        <w:ind w:right="-3977"/>
      </w:pPr>
      <w:r>
        <w:t>Have a concern or issue dealt with fairly, positively and as quickly as possible</w:t>
      </w:r>
    </w:p>
    <w:p w14:paraId="726A37D2" w14:textId="77777777" w:rsidR="0035227D" w:rsidRDefault="0035227D" w:rsidP="0035227D">
      <w:pPr>
        <w:pStyle w:val="SMMSArial"/>
        <w:numPr>
          <w:ilvl w:val="0"/>
          <w:numId w:val="14"/>
        </w:numPr>
        <w:ind w:right="-3977"/>
      </w:pPr>
      <w:r>
        <w:t>Expect that any concern or issue will be dealt with confidentially</w:t>
      </w:r>
    </w:p>
    <w:p w14:paraId="6FEC5511" w14:textId="77777777" w:rsidR="0035227D" w:rsidRDefault="0035227D" w:rsidP="0035227D">
      <w:pPr>
        <w:pStyle w:val="SMMSArial"/>
        <w:numPr>
          <w:ilvl w:val="0"/>
          <w:numId w:val="14"/>
        </w:numPr>
        <w:ind w:right="-3977"/>
      </w:pPr>
      <w:r>
        <w:t>A solution that properly addresses their concern or resolves their issue</w:t>
      </w:r>
    </w:p>
    <w:p w14:paraId="58886F06" w14:textId="77777777" w:rsidR="0035227D" w:rsidRDefault="0035227D" w:rsidP="00EE4294">
      <w:pPr>
        <w:pStyle w:val="SMMSArial"/>
        <w:spacing w:after="0"/>
        <w:ind w:right="-3977"/>
      </w:pPr>
    </w:p>
    <w:p w14:paraId="05183125" w14:textId="77777777" w:rsidR="0035227D" w:rsidRDefault="0035227D" w:rsidP="0035227D">
      <w:pPr>
        <w:pStyle w:val="SMMSArial"/>
        <w:ind w:right="-3977"/>
      </w:pPr>
      <w:r>
        <w:t>Parents and carers have a responsibility to:</w:t>
      </w:r>
    </w:p>
    <w:p w14:paraId="0C220481" w14:textId="77777777" w:rsidR="00853D78" w:rsidRDefault="00853D78" w:rsidP="00853D78">
      <w:pPr>
        <w:pStyle w:val="SMMSArial"/>
        <w:numPr>
          <w:ilvl w:val="0"/>
          <w:numId w:val="14"/>
        </w:numPr>
        <w:ind w:right="-3977"/>
      </w:pPr>
      <w:r>
        <w:t>Be respectful in their dealings with school staff when there is a concern or issue</w:t>
      </w:r>
    </w:p>
    <w:p w14:paraId="101374D9" w14:textId="77777777" w:rsidR="00853D78" w:rsidRDefault="00853D78" w:rsidP="00853D78">
      <w:pPr>
        <w:pStyle w:val="SMMSArial"/>
        <w:numPr>
          <w:ilvl w:val="0"/>
          <w:numId w:val="14"/>
        </w:numPr>
        <w:ind w:right="-3977"/>
      </w:pPr>
      <w:r>
        <w:t xml:space="preserve">Be clear, calm, fair, and honest </w:t>
      </w:r>
    </w:p>
    <w:p w14:paraId="55767435" w14:textId="77777777" w:rsidR="00C201CE" w:rsidRDefault="00853D78" w:rsidP="00853D78">
      <w:pPr>
        <w:pStyle w:val="SMMSArial"/>
        <w:numPr>
          <w:ilvl w:val="0"/>
          <w:numId w:val="14"/>
        </w:numPr>
        <w:ind w:right="-3977"/>
      </w:pPr>
      <w:r>
        <w:t>Accept that others have different points of view, and that opinions and feelings about an issue may differ</w:t>
      </w:r>
    </w:p>
    <w:p w14:paraId="3C550B1E" w14:textId="77777777" w:rsidR="00853D78" w:rsidRDefault="00C201CE" w:rsidP="00853D78">
      <w:pPr>
        <w:pStyle w:val="SMMSArial"/>
        <w:numPr>
          <w:ilvl w:val="0"/>
          <w:numId w:val="14"/>
        </w:numPr>
        <w:ind w:right="-3977"/>
      </w:pPr>
      <w:r>
        <w:t>Understand that in some matters, there may be limits to what the school can do</w:t>
      </w:r>
    </w:p>
    <w:p w14:paraId="25984D06" w14:textId="77777777" w:rsidR="00853D78" w:rsidRDefault="00853D78" w:rsidP="00EE4294">
      <w:pPr>
        <w:pStyle w:val="SMMSArial"/>
        <w:spacing w:after="0"/>
        <w:ind w:right="-3977"/>
      </w:pPr>
    </w:p>
    <w:p w14:paraId="5ECFB1D3" w14:textId="77777777" w:rsidR="00853D78" w:rsidRDefault="00853D78" w:rsidP="0035227D">
      <w:pPr>
        <w:pStyle w:val="SMMSArial"/>
        <w:ind w:right="-3977"/>
      </w:pPr>
      <w:r>
        <w:t>St Margaret Mary’s and its staff have a right to:</w:t>
      </w:r>
    </w:p>
    <w:p w14:paraId="60E5D2E7" w14:textId="77777777" w:rsidR="00853D78" w:rsidRDefault="00853D78" w:rsidP="0035227D">
      <w:pPr>
        <w:pStyle w:val="SMMSArial"/>
        <w:numPr>
          <w:ilvl w:val="0"/>
          <w:numId w:val="14"/>
        </w:numPr>
        <w:ind w:right="-3977"/>
      </w:pPr>
      <w:r>
        <w:t>Expect that parents and carers will seek information or try to clarify a</w:t>
      </w:r>
      <w:r w:rsidR="00EE4294">
        <w:t xml:space="preserve"> matter through the various form</w:t>
      </w:r>
      <w:r>
        <w:t>s of communication available to them</w:t>
      </w:r>
    </w:p>
    <w:p w14:paraId="6BD8CD4B" w14:textId="77777777" w:rsidR="00C201CE" w:rsidRDefault="00853D78" w:rsidP="0035227D">
      <w:pPr>
        <w:pStyle w:val="SMMSArial"/>
        <w:numPr>
          <w:ilvl w:val="0"/>
          <w:numId w:val="14"/>
        </w:numPr>
        <w:ind w:right="-3977"/>
      </w:pPr>
      <w:r>
        <w:t>Be treated with respect and courtesy by any parent or carer raising a concern or issue</w:t>
      </w:r>
    </w:p>
    <w:p w14:paraId="7748AD3B" w14:textId="77777777" w:rsidR="00C201CE" w:rsidRDefault="00C201CE" w:rsidP="0035227D">
      <w:pPr>
        <w:pStyle w:val="SMMSArial"/>
        <w:numPr>
          <w:ilvl w:val="0"/>
          <w:numId w:val="14"/>
        </w:numPr>
        <w:ind w:right="-3977"/>
      </w:pPr>
      <w:r>
        <w:t>Expect that parents and carers will understand that there may be limits to what the school can do in some situations</w:t>
      </w:r>
    </w:p>
    <w:p w14:paraId="3A2A9B5B" w14:textId="77777777" w:rsidR="00C201CE" w:rsidRDefault="00C201CE" w:rsidP="00EE4294">
      <w:pPr>
        <w:pStyle w:val="SMMSArial"/>
        <w:spacing w:after="0"/>
        <w:ind w:right="-3977"/>
      </w:pPr>
    </w:p>
    <w:p w14:paraId="0F96D3B2" w14:textId="77777777" w:rsidR="00C201CE" w:rsidRDefault="00C201CE" w:rsidP="00C201CE">
      <w:pPr>
        <w:pStyle w:val="SMMSArial"/>
        <w:ind w:right="-3977"/>
      </w:pPr>
      <w:r>
        <w:t>St Margaret Mary’s and its staff have a responsibility to:</w:t>
      </w:r>
    </w:p>
    <w:p w14:paraId="2843FAC7" w14:textId="77777777" w:rsidR="00C201CE" w:rsidRDefault="00C201CE" w:rsidP="0035227D">
      <w:pPr>
        <w:pStyle w:val="SMMSArial"/>
        <w:numPr>
          <w:ilvl w:val="0"/>
          <w:numId w:val="14"/>
        </w:numPr>
        <w:ind w:right="-3977"/>
      </w:pPr>
      <w:r>
        <w:t>Treat all parents and carers and their concerns with respect and courtesy</w:t>
      </w:r>
    </w:p>
    <w:p w14:paraId="52F87717" w14:textId="77777777" w:rsidR="00C201CE" w:rsidRDefault="00C201CE" w:rsidP="0035227D">
      <w:pPr>
        <w:pStyle w:val="SMMSArial"/>
        <w:numPr>
          <w:ilvl w:val="0"/>
          <w:numId w:val="14"/>
        </w:numPr>
        <w:ind w:right="-3977"/>
      </w:pPr>
      <w:r>
        <w:t>Deal with concerns or issues raised by parents and carers fairly, positively and as quickly as possible</w:t>
      </w:r>
    </w:p>
    <w:p w14:paraId="20FD7C2F" w14:textId="77777777" w:rsidR="00C201CE" w:rsidRDefault="00C201CE" w:rsidP="0035227D">
      <w:pPr>
        <w:pStyle w:val="SMMSArial"/>
        <w:numPr>
          <w:ilvl w:val="0"/>
          <w:numId w:val="14"/>
        </w:numPr>
        <w:ind w:right="-3977"/>
      </w:pPr>
      <w:r>
        <w:t>Treat concerns and issues raised by parents confidentially</w:t>
      </w:r>
    </w:p>
    <w:p w14:paraId="3791CDD9" w14:textId="77777777" w:rsidR="00C201CE" w:rsidRDefault="00C201CE" w:rsidP="0035227D">
      <w:pPr>
        <w:pStyle w:val="SMMSArial"/>
        <w:numPr>
          <w:ilvl w:val="0"/>
          <w:numId w:val="14"/>
        </w:numPr>
        <w:ind w:right="-3977"/>
      </w:pPr>
      <w:r>
        <w:t xml:space="preserve">Seek resolutions that positively and effectively address the concerns or deal with the issues raised by parents or carers </w:t>
      </w:r>
    </w:p>
    <w:p w14:paraId="6F92CF34" w14:textId="77777777" w:rsidR="00C201CE" w:rsidRDefault="00C201CE" w:rsidP="0035227D">
      <w:pPr>
        <w:pStyle w:val="SMMSArial"/>
        <w:ind w:right="-3977"/>
      </w:pPr>
    </w:p>
    <w:p w14:paraId="6E23E1C4" w14:textId="77777777" w:rsidR="00853D78" w:rsidRPr="00E23DC6" w:rsidRDefault="00E23DC6" w:rsidP="00E23DC6">
      <w:pPr>
        <w:pStyle w:val="SMMSHeading2Blue"/>
        <w:rPr>
          <w:sz w:val="22"/>
          <w:szCs w:val="22"/>
        </w:rPr>
      </w:pPr>
      <w:r w:rsidRPr="00E23DC6">
        <w:rPr>
          <w:sz w:val="22"/>
          <w:szCs w:val="22"/>
        </w:rPr>
        <w:t>Respectful conduct</w:t>
      </w:r>
      <w:r>
        <w:rPr>
          <w:sz w:val="22"/>
          <w:szCs w:val="22"/>
        </w:rPr>
        <w:t xml:space="preserve"> </w:t>
      </w:r>
    </w:p>
    <w:p w14:paraId="71992159" w14:textId="77777777" w:rsidR="0035227D" w:rsidRDefault="00E23DC6" w:rsidP="0035227D">
      <w:pPr>
        <w:pStyle w:val="SMMSArial"/>
        <w:ind w:right="-3977"/>
      </w:pPr>
      <w:r>
        <w:t xml:space="preserve">Parents and carers can sometimes become frustrated about a concern or issue, or how it is being dealt with.  While this is understandable, </w:t>
      </w:r>
      <w:r w:rsidR="006C217D">
        <w:t>you</w:t>
      </w:r>
      <w:r>
        <w:t xml:space="preserve"> should</w:t>
      </w:r>
      <w:r w:rsidR="006C217D">
        <w:t xml:space="preserve"> deal wi</w:t>
      </w:r>
      <w:r w:rsidR="005C78E8">
        <w:t>th the school and its staff with respect and courtesy</w:t>
      </w:r>
      <w:r w:rsidR="006C217D">
        <w:t xml:space="preserve"> even if you are frustrated or dissatisfied. </w:t>
      </w:r>
      <w:r w:rsidR="005C78E8">
        <w:t xml:space="preserve"> </w:t>
      </w:r>
      <w:r w:rsidR="006C217D">
        <w:t>You should ensure that all of your communication, whether in person, in writing (such as an email) or in a public forum (for example, on social media) is</w:t>
      </w:r>
      <w:r w:rsidR="005C78E8">
        <w:t xml:space="preserve"> fair and respectful.</w:t>
      </w:r>
      <w:r w:rsidR="006C217D">
        <w:t xml:space="preserve"> </w:t>
      </w:r>
      <w:r w:rsidR="005C78E8">
        <w:t xml:space="preserve">Criticism of the school or the staff does not support your child’s education as it undermines the trust between students and school staff.  </w:t>
      </w:r>
      <w:r w:rsidR="006C217D">
        <w:t xml:space="preserve">   </w:t>
      </w:r>
      <w:r>
        <w:t xml:space="preserve"> </w:t>
      </w:r>
      <w:r w:rsidR="00853D78">
        <w:t xml:space="preserve"> </w:t>
      </w:r>
    </w:p>
    <w:p w14:paraId="1AA14AFF" w14:textId="77777777" w:rsidR="001D126E" w:rsidRPr="000A596E" w:rsidRDefault="001D126E" w:rsidP="009173AA">
      <w:pPr>
        <w:pStyle w:val="SMMSArial"/>
        <w:ind w:right="-3977"/>
      </w:pPr>
    </w:p>
    <w:p w14:paraId="38C6CF43" w14:textId="77777777" w:rsidR="009173AA" w:rsidRPr="005C78E8" w:rsidRDefault="005C78E8" w:rsidP="005C78E8">
      <w:pPr>
        <w:pStyle w:val="SMMSHeading2Blue"/>
        <w:rPr>
          <w:sz w:val="22"/>
          <w:szCs w:val="22"/>
        </w:rPr>
      </w:pPr>
      <w:r w:rsidRPr="005C78E8">
        <w:rPr>
          <w:sz w:val="22"/>
          <w:szCs w:val="22"/>
        </w:rPr>
        <w:t>Taking matter</w:t>
      </w:r>
      <w:r>
        <w:rPr>
          <w:sz w:val="22"/>
          <w:szCs w:val="22"/>
        </w:rPr>
        <w:t>s</w:t>
      </w:r>
      <w:r w:rsidRPr="005C78E8">
        <w:rPr>
          <w:sz w:val="22"/>
          <w:szCs w:val="22"/>
        </w:rPr>
        <w:t xml:space="preserve"> further</w:t>
      </w:r>
    </w:p>
    <w:p w14:paraId="3E0A00C7" w14:textId="77777777" w:rsidR="009173AA" w:rsidRDefault="009173AA" w:rsidP="009173AA">
      <w:pPr>
        <w:pStyle w:val="SMMSArial"/>
        <w:ind w:right="-3977"/>
      </w:pPr>
      <w:r>
        <w:t>If after taking action in accordanc</w:t>
      </w:r>
      <w:r w:rsidR="005C78E8">
        <w:t>e with this</w:t>
      </w:r>
      <w:r>
        <w:t xml:space="preserve"> Positive Resolution Procedure</w:t>
      </w:r>
      <w:r w:rsidR="005C78E8">
        <w:t>,</w:t>
      </w:r>
      <w:r>
        <w:t xml:space="preserve"> you believe your concerns have not been addressed satisfactorily, you may approach the Catholic Education Office.  </w:t>
      </w:r>
      <w:r w:rsidR="005C78E8">
        <w:t>Please note that t</w:t>
      </w:r>
      <w:r>
        <w:t>he</w:t>
      </w:r>
      <w:r w:rsidR="005C78E8">
        <w:t xml:space="preserve"> policy of the</w:t>
      </w:r>
      <w:r>
        <w:t xml:space="preserve"> Catholic Education Office</w:t>
      </w:r>
      <w:r w:rsidR="005C78E8">
        <w:t xml:space="preserve"> is to not get involved in matters unless this </w:t>
      </w:r>
      <w:r>
        <w:t>Positive Resolution Procedure has already been followed.</w:t>
      </w:r>
    </w:p>
    <w:p w14:paraId="20CC980E" w14:textId="77777777" w:rsidR="005C78E8" w:rsidRDefault="005C78E8" w:rsidP="005C78E8">
      <w:pPr>
        <w:pStyle w:val="SMMSArial"/>
        <w:ind w:right="-3977"/>
      </w:pPr>
      <w:r>
        <w:t xml:space="preserve">We hope that we can work together with you as parents and carers to resolve any concerns or issues you may have. </w:t>
      </w:r>
    </w:p>
    <w:p w14:paraId="63F208AE" w14:textId="3BD8D45C" w:rsidR="009173AA" w:rsidRDefault="009173AA" w:rsidP="005C78E8">
      <w:pPr>
        <w:pStyle w:val="SMMSArial"/>
        <w:ind w:right="-3977"/>
      </w:pPr>
    </w:p>
    <w:p w14:paraId="08579236" w14:textId="77777777" w:rsidR="00250EF5" w:rsidRDefault="00250EF5" w:rsidP="005C78E8">
      <w:pPr>
        <w:pStyle w:val="SMMSArial"/>
        <w:ind w:right="-3977"/>
      </w:pPr>
      <w:bookmarkStart w:id="0" w:name="_GoBack"/>
      <w:bookmarkEnd w:id="0"/>
    </w:p>
    <w:p w14:paraId="5743F2DF" w14:textId="77777777" w:rsidR="009173AA" w:rsidRPr="005C78E8" w:rsidRDefault="005C78E8" w:rsidP="005C78E8">
      <w:pPr>
        <w:pStyle w:val="SMMSHeading2Blue"/>
        <w:rPr>
          <w:sz w:val="22"/>
          <w:szCs w:val="22"/>
        </w:rPr>
      </w:pPr>
      <w:r>
        <w:rPr>
          <w:sz w:val="22"/>
          <w:szCs w:val="22"/>
        </w:rPr>
        <w:lastRenderedPageBreak/>
        <w:t>Useful resourc</w:t>
      </w:r>
      <w:r w:rsidR="009173AA" w:rsidRPr="005C78E8">
        <w:rPr>
          <w:sz w:val="22"/>
          <w:szCs w:val="22"/>
        </w:rPr>
        <w:t>es</w:t>
      </w:r>
    </w:p>
    <w:p w14:paraId="64C931EC" w14:textId="77777777" w:rsidR="009173AA" w:rsidRDefault="00250EF5" w:rsidP="009173AA">
      <w:pPr>
        <w:pStyle w:val="SMMSArial"/>
        <w:ind w:right="-3977"/>
      </w:pPr>
      <w:hyperlink r:id="rId8" w:history="1">
        <w:r w:rsidR="009173AA" w:rsidRPr="00C75055">
          <w:rPr>
            <w:rStyle w:val="Hyperlink"/>
          </w:rPr>
          <w:t>www.cesa.catholic.edu.au</w:t>
        </w:r>
      </w:hyperlink>
    </w:p>
    <w:p w14:paraId="158D0D91" w14:textId="77777777" w:rsidR="009173AA" w:rsidRDefault="00250EF5" w:rsidP="009173AA">
      <w:pPr>
        <w:pStyle w:val="SMMSArial"/>
        <w:ind w:right="-3977"/>
      </w:pPr>
      <w:hyperlink r:id="rId9" w:history="1">
        <w:r w:rsidR="009173AA" w:rsidRPr="00C75055">
          <w:rPr>
            <w:rStyle w:val="Hyperlink"/>
          </w:rPr>
          <w:t>www.parentfederation.catholic.edu.au</w:t>
        </w:r>
      </w:hyperlink>
    </w:p>
    <w:p w14:paraId="5F4E3D8E" w14:textId="77777777" w:rsidR="009173AA" w:rsidRDefault="00250EF5" w:rsidP="009173AA">
      <w:pPr>
        <w:pStyle w:val="SMMSArial"/>
        <w:ind w:right="-3977"/>
      </w:pPr>
      <w:hyperlink r:id="rId10" w:history="1">
        <w:r w:rsidR="009173AA" w:rsidRPr="00C75055">
          <w:rPr>
            <w:rStyle w:val="Hyperlink"/>
          </w:rPr>
          <w:t>www.smms.catholic.edu.au</w:t>
        </w:r>
      </w:hyperlink>
    </w:p>
    <w:p w14:paraId="579C4E2C" w14:textId="77777777" w:rsidR="009173AA" w:rsidRDefault="009173AA" w:rsidP="009173AA">
      <w:pPr>
        <w:pStyle w:val="SMMSArial"/>
        <w:ind w:right="-3977"/>
      </w:pPr>
    </w:p>
    <w:p w14:paraId="226FC2CE" w14:textId="3D95E17B" w:rsidR="009173AA" w:rsidRDefault="00EE4294" w:rsidP="00EE4294">
      <w:pPr>
        <w:pStyle w:val="SMMSArial"/>
        <w:ind w:right="-3977"/>
      </w:pPr>
      <w:r>
        <w:t>P</w:t>
      </w:r>
      <w:r w:rsidR="009173AA">
        <w:t>arents and carers experiencing personal difficulties</w:t>
      </w:r>
      <w:r>
        <w:t xml:space="preserve"> may wish to seek assistance from </w:t>
      </w:r>
      <w:r w:rsidR="009173AA">
        <w:t>Centacare</w:t>
      </w:r>
      <w:r>
        <w:t xml:space="preserve">: </w:t>
      </w:r>
      <w:proofErr w:type="spellStart"/>
      <w:r>
        <w:t>ph</w:t>
      </w:r>
      <w:proofErr w:type="spellEnd"/>
      <w:r w:rsidR="009173AA">
        <w:t xml:space="preserve"> 8210 8200</w:t>
      </w:r>
      <w:r>
        <w:t xml:space="preserve"> (</w:t>
      </w:r>
      <w:r w:rsidRPr="00EE4294">
        <w:t>www.centacare.org.au</w:t>
      </w:r>
      <w:r>
        <w:t>)</w:t>
      </w:r>
    </w:p>
    <w:p w14:paraId="349123FD" w14:textId="77777777" w:rsidR="00EE4294" w:rsidRDefault="00EE4294" w:rsidP="00EE4294">
      <w:pPr>
        <w:pStyle w:val="SMMSArial"/>
        <w:ind w:left="720" w:right="-3977"/>
      </w:pPr>
    </w:p>
    <w:p w14:paraId="3F1E81DE" w14:textId="77777777" w:rsidR="009173AA" w:rsidRPr="008F25D3" w:rsidRDefault="009173AA" w:rsidP="00EE4294">
      <w:pPr>
        <w:pStyle w:val="SMMSArial"/>
        <w:ind w:right="-3977"/>
      </w:pPr>
      <w:r>
        <w:t>ACCESS counselling (1300 66 700) is available for staff</w:t>
      </w:r>
      <w:r w:rsidR="00EE4294">
        <w:t>.</w:t>
      </w:r>
    </w:p>
    <w:p w14:paraId="1068FD24" w14:textId="77777777" w:rsidR="009173AA" w:rsidRPr="006156D1" w:rsidRDefault="009173AA" w:rsidP="00EE4294">
      <w:pPr>
        <w:pStyle w:val="SMMSArial"/>
        <w:ind w:left="720" w:right="-3977"/>
      </w:pPr>
    </w:p>
    <w:sectPr w:rsidR="009173AA" w:rsidRPr="006156D1" w:rsidSect="004A7760">
      <w:headerReference w:type="first" r:id="rId11"/>
      <w:footerReference w:type="first" r:id="rId12"/>
      <w:pgSz w:w="11900" w:h="16840"/>
      <w:pgMar w:top="851" w:right="4670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13DF8" w14:textId="77777777" w:rsidR="005C78E8" w:rsidRDefault="005C78E8" w:rsidP="00D4645E">
      <w:r>
        <w:separator/>
      </w:r>
    </w:p>
  </w:endnote>
  <w:endnote w:type="continuationSeparator" w:id="0">
    <w:p w14:paraId="5CB5EB2B" w14:textId="77777777" w:rsidR="005C78E8" w:rsidRDefault="005C78E8" w:rsidP="00D46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-Bold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Calibri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8756F" w14:textId="77777777" w:rsidR="005C78E8" w:rsidRDefault="005C78E8"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4E8A510F" wp14:editId="2B548B89">
          <wp:simplePos x="0" y="0"/>
          <wp:positionH relativeFrom="page">
            <wp:posOffset>1120281</wp:posOffset>
          </wp:positionH>
          <wp:positionV relativeFrom="page">
            <wp:posOffset>5795010</wp:posOffset>
          </wp:positionV>
          <wp:extent cx="6461477" cy="4906645"/>
          <wp:effectExtent l="0" t="0" r="3175" b="0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MMS_Reports_Front_Patter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1477" cy="4906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49B181" w14:textId="77777777" w:rsidR="005C78E8" w:rsidRDefault="005C78E8" w:rsidP="00D4645E">
      <w:r>
        <w:separator/>
      </w:r>
    </w:p>
  </w:footnote>
  <w:footnote w:type="continuationSeparator" w:id="0">
    <w:p w14:paraId="0BFC53AC" w14:textId="77777777" w:rsidR="005C78E8" w:rsidRDefault="005C78E8" w:rsidP="00D464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E2066" w14:textId="77777777" w:rsidR="005C78E8" w:rsidRDefault="005C78E8"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662AB68B" wp14:editId="0FA9E6DD">
          <wp:simplePos x="0" y="0"/>
          <wp:positionH relativeFrom="page">
            <wp:posOffset>0</wp:posOffset>
          </wp:positionH>
          <wp:positionV relativeFrom="page">
            <wp:posOffset>2731911</wp:posOffset>
          </wp:positionV>
          <wp:extent cx="5058000" cy="1443318"/>
          <wp:effectExtent l="0" t="0" r="0" b="5080"/>
          <wp:wrapNone/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MMS_Reports_Front_Heading_MidYe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58000" cy="1443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40A6323" wp14:editId="1D89E7B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340000" cy="1800000"/>
          <wp:effectExtent l="0" t="0" r="0" b="3810"/>
          <wp:wrapNone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MMS_Reports_Front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18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E6824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F7406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E42DC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AA6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BE75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E83A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54E6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C84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CDC9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2A02C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595884"/>
    <w:multiLevelType w:val="hybridMultilevel"/>
    <w:tmpl w:val="FAFE79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25085D"/>
    <w:multiLevelType w:val="hybridMultilevel"/>
    <w:tmpl w:val="1B063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125203"/>
    <w:multiLevelType w:val="hybridMultilevel"/>
    <w:tmpl w:val="E67A6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682D74"/>
    <w:multiLevelType w:val="hybridMultilevel"/>
    <w:tmpl w:val="0D2A66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036ED7"/>
    <w:multiLevelType w:val="hybridMultilevel"/>
    <w:tmpl w:val="213C7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624B98"/>
    <w:multiLevelType w:val="hybridMultilevel"/>
    <w:tmpl w:val="B55897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1"/>
  </w:num>
  <w:num w:numId="12">
    <w:abstractNumId w:val="14"/>
  </w:num>
  <w:num w:numId="13">
    <w:abstractNumId w:val="12"/>
  </w:num>
  <w:num w:numId="14">
    <w:abstractNumId w:val="10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attachedTemplate r:id="rId1"/>
  <w:stylePaneFormatFilter w:val="1708" w:allStyles="0" w:customStyles="0" w:latentStyles="0" w:stylesInUse="1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B6E"/>
    <w:rsid w:val="00005CBA"/>
    <w:rsid w:val="000A596E"/>
    <w:rsid w:val="000B30B1"/>
    <w:rsid w:val="00112ABC"/>
    <w:rsid w:val="0012540D"/>
    <w:rsid w:val="00140DED"/>
    <w:rsid w:val="001641AF"/>
    <w:rsid w:val="00182D2C"/>
    <w:rsid w:val="00187426"/>
    <w:rsid w:val="00194413"/>
    <w:rsid w:val="001D03D4"/>
    <w:rsid w:val="001D126E"/>
    <w:rsid w:val="001E7E1D"/>
    <w:rsid w:val="001F0E99"/>
    <w:rsid w:val="001F76BB"/>
    <w:rsid w:val="002308B3"/>
    <w:rsid w:val="00244814"/>
    <w:rsid w:val="00250EF5"/>
    <w:rsid w:val="0025596E"/>
    <w:rsid w:val="00292D12"/>
    <w:rsid w:val="002A449D"/>
    <w:rsid w:val="002A55F1"/>
    <w:rsid w:val="002A58ED"/>
    <w:rsid w:val="002E1CD6"/>
    <w:rsid w:val="00300FB9"/>
    <w:rsid w:val="00313928"/>
    <w:rsid w:val="00320999"/>
    <w:rsid w:val="00336CEB"/>
    <w:rsid w:val="0035227D"/>
    <w:rsid w:val="0037623B"/>
    <w:rsid w:val="003A0589"/>
    <w:rsid w:val="003D2FD4"/>
    <w:rsid w:val="003D3FFD"/>
    <w:rsid w:val="003E0606"/>
    <w:rsid w:val="003E2C8D"/>
    <w:rsid w:val="003F4285"/>
    <w:rsid w:val="004054FE"/>
    <w:rsid w:val="004708AB"/>
    <w:rsid w:val="004869D0"/>
    <w:rsid w:val="00487321"/>
    <w:rsid w:val="004A7760"/>
    <w:rsid w:val="004D25A4"/>
    <w:rsid w:val="004E597A"/>
    <w:rsid w:val="004E6CD7"/>
    <w:rsid w:val="004F0FB7"/>
    <w:rsid w:val="004F77A8"/>
    <w:rsid w:val="005006E8"/>
    <w:rsid w:val="00512024"/>
    <w:rsid w:val="00553973"/>
    <w:rsid w:val="0056511B"/>
    <w:rsid w:val="005B0899"/>
    <w:rsid w:val="005C78E8"/>
    <w:rsid w:val="005D3A0E"/>
    <w:rsid w:val="005F48ED"/>
    <w:rsid w:val="00603C78"/>
    <w:rsid w:val="006156D1"/>
    <w:rsid w:val="00622D7A"/>
    <w:rsid w:val="00642DB2"/>
    <w:rsid w:val="00643F1A"/>
    <w:rsid w:val="006A5CBA"/>
    <w:rsid w:val="006C217D"/>
    <w:rsid w:val="006C5463"/>
    <w:rsid w:val="006C6515"/>
    <w:rsid w:val="006D6AB5"/>
    <w:rsid w:val="00711757"/>
    <w:rsid w:val="00715F3A"/>
    <w:rsid w:val="00716E73"/>
    <w:rsid w:val="007415D8"/>
    <w:rsid w:val="00754052"/>
    <w:rsid w:val="00775928"/>
    <w:rsid w:val="00785473"/>
    <w:rsid w:val="00790A53"/>
    <w:rsid w:val="00835FCF"/>
    <w:rsid w:val="00835FD0"/>
    <w:rsid w:val="00845872"/>
    <w:rsid w:val="0085133B"/>
    <w:rsid w:val="00853729"/>
    <w:rsid w:val="00853D78"/>
    <w:rsid w:val="00860E69"/>
    <w:rsid w:val="00880EF5"/>
    <w:rsid w:val="008914C6"/>
    <w:rsid w:val="008A7AF4"/>
    <w:rsid w:val="008B0080"/>
    <w:rsid w:val="008B0B64"/>
    <w:rsid w:val="008C58EC"/>
    <w:rsid w:val="008D0B85"/>
    <w:rsid w:val="00907AF6"/>
    <w:rsid w:val="00916847"/>
    <w:rsid w:val="009173AA"/>
    <w:rsid w:val="00975B6E"/>
    <w:rsid w:val="00981B53"/>
    <w:rsid w:val="00982943"/>
    <w:rsid w:val="009931E4"/>
    <w:rsid w:val="00996DE4"/>
    <w:rsid w:val="009A31EE"/>
    <w:rsid w:val="009B70FF"/>
    <w:rsid w:val="009C48BA"/>
    <w:rsid w:val="009E6427"/>
    <w:rsid w:val="009F3798"/>
    <w:rsid w:val="00A05DC7"/>
    <w:rsid w:val="00A10932"/>
    <w:rsid w:val="00A65729"/>
    <w:rsid w:val="00A87B5F"/>
    <w:rsid w:val="00A92105"/>
    <w:rsid w:val="00A952CD"/>
    <w:rsid w:val="00AD31D6"/>
    <w:rsid w:val="00AD388B"/>
    <w:rsid w:val="00B30518"/>
    <w:rsid w:val="00B354B1"/>
    <w:rsid w:val="00B54512"/>
    <w:rsid w:val="00B66F3A"/>
    <w:rsid w:val="00B670C5"/>
    <w:rsid w:val="00B759B7"/>
    <w:rsid w:val="00B9534E"/>
    <w:rsid w:val="00BC169E"/>
    <w:rsid w:val="00C201CE"/>
    <w:rsid w:val="00C23FBC"/>
    <w:rsid w:val="00C27234"/>
    <w:rsid w:val="00C40BF4"/>
    <w:rsid w:val="00C80BA3"/>
    <w:rsid w:val="00C878CB"/>
    <w:rsid w:val="00CB32E9"/>
    <w:rsid w:val="00CC1EAB"/>
    <w:rsid w:val="00CE13E4"/>
    <w:rsid w:val="00CF6A21"/>
    <w:rsid w:val="00D4645E"/>
    <w:rsid w:val="00D50A6E"/>
    <w:rsid w:val="00D641B2"/>
    <w:rsid w:val="00D761A6"/>
    <w:rsid w:val="00D76937"/>
    <w:rsid w:val="00D87885"/>
    <w:rsid w:val="00DA0368"/>
    <w:rsid w:val="00DA2CC9"/>
    <w:rsid w:val="00DA7902"/>
    <w:rsid w:val="00DD66B8"/>
    <w:rsid w:val="00DF71D8"/>
    <w:rsid w:val="00E06C5E"/>
    <w:rsid w:val="00E22C4E"/>
    <w:rsid w:val="00E23DC6"/>
    <w:rsid w:val="00E630A3"/>
    <w:rsid w:val="00E65478"/>
    <w:rsid w:val="00E757EC"/>
    <w:rsid w:val="00EE4294"/>
    <w:rsid w:val="00EE7B3A"/>
    <w:rsid w:val="00EF062E"/>
    <w:rsid w:val="00EF0D3A"/>
    <w:rsid w:val="00F14FAC"/>
    <w:rsid w:val="00F762FB"/>
    <w:rsid w:val="00F81E82"/>
    <w:rsid w:val="00F87B47"/>
    <w:rsid w:val="00F940F8"/>
    <w:rsid w:val="00FA0EE2"/>
    <w:rsid w:val="00FA48CC"/>
    <w:rsid w:val="00FB26BD"/>
    <w:rsid w:val="00FB4C78"/>
    <w:rsid w:val="00FC03CE"/>
    <w:rsid w:val="00FD45EA"/>
    <w:rsid w:val="00FF1C45"/>
    <w:rsid w:val="00FF3345"/>
    <w:rsid w:val="00FF6D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A59EEF6"/>
  <w15:docId w15:val="{197898DB-A5FF-EC43-A149-91895F91E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E6427"/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2A44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A92105"/>
    <w:pPr>
      <w:widowControl w:val="0"/>
      <w:suppressAutoHyphens/>
      <w:autoSpaceDE w:val="0"/>
      <w:autoSpaceDN w:val="0"/>
      <w:adjustRightInd w:val="0"/>
      <w:spacing w:line="230" w:lineRule="atLeast"/>
      <w:textAlignment w:val="center"/>
      <w:outlineLvl w:val="2"/>
    </w:pPr>
    <w:rPr>
      <w:rFonts w:ascii="Arial-BoldMT" w:hAnsi="Arial-BoldMT" w:cs="Arial-BoldMT"/>
      <w:b/>
      <w:bCs/>
      <w:color w:val="000000"/>
      <w:sz w:val="18"/>
      <w:szCs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MSBodyParagraph">
    <w:name w:val="SMMS Body Paragraph"/>
    <w:qFormat/>
    <w:rsid w:val="00194413"/>
    <w:pPr>
      <w:spacing w:line="230" w:lineRule="exact"/>
    </w:pPr>
    <w:rPr>
      <w:rFonts w:ascii="Arial" w:hAnsi="Arial"/>
      <w:color w:val="002D5C"/>
      <w:sz w:val="18"/>
    </w:rPr>
  </w:style>
  <w:style w:type="paragraph" w:customStyle="1" w:styleId="SMMSArial">
    <w:name w:val="SMMS Arial"/>
    <w:qFormat/>
    <w:rsid w:val="00A05DC7"/>
    <w:pPr>
      <w:spacing w:after="100"/>
    </w:pPr>
    <w:rPr>
      <w:rFonts w:ascii="Arial" w:hAnsi="Arial"/>
      <w:sz w:val="22"/>
    </w:rPr>
  </w:style>
  <w:style w:type="paragraph" w:customStyle="1" w:styleId="SMMSTableitem">
    <w:name w:val="SMMS Table item"/>
    <w:basedOn w:val="SMMSBodyParagraph"/>
    <w:qFormat/>
    <w:rsid w:val="00FD45EA"/>
    <w:pPr>
      <w:spacing w:line="240" w:lineRule="exact"/>
      <w:jc w:val="center"/>
    </w:pPr>
    <w:rPr>
      <w:b/>
    </w:rPr>
  </w:style>
  <w:style w:type="table" w:styleId="TableGrid">
    <w:name w:val="Table Grid"/>
    <w:basedOn w:val="TableNormal"/>
    <w:uiPriority w:val="39"/>
    <w:rsid w:val="008914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9"/>
    <w:rsid w:val="00A92105"/>
    <w:rPr>
      <w:rFonts w:ascii="Arial-BoldMT" w:hAnsi="Arial-BoldMT" w:cs="Arial-BoldMT"/>
      <w:b/>
      <w:bCs/>
      <w:color w:val="000000"/>
      <w:sz w:val="18"/>
      <w:szCs w:val="18"/>
      <w:lang w:val="en-US"/>
    </w:rPr>
  </w:style>
  <w:style w:type="paragraph" w:customStyle="1" w:styleId="SMMSDateLabel">
    <w:name w:val="SMMS Date Label"/>
    <w:next w:val="SMMSBodyParagraph"/>
    <w:qFormat/>
    <w:rsid w:val="0012540D"/>
    <w:pPr>
      <w:spacing w:after="40" w:line="260" w:lineRule="exact"/>
    </w:pPr>
    <w:rPr>
      <w:rFonts w:ascii="Arial" w:hAnsi="Arial"/>
      <w:b/>
      <w:color w:val="1B3157"/>
    </w:rPr>
  </w:style>
  <w:style w:type="paragraph" w:customStyle="1" w:styleId="SMMSDate">
    <w:name w:val="SMMS Date"/>
    <w:basedOn w:val="SMMSDateLabel"/>
    <w:next w:val="SMMSBodyParagraph"/>
    <w:qFormat/>
    <w:rsid w:val="00194413"/>
    <w:rPr>
      <w:b w:val="0"/>
      <w:color w:val="002D5C"/>
    </w:rPr>
  </w:style>
  <w:style w:type="character" w:customStyle="1" w:styleId="Heading2Char">
    <w:name w:val="Heading 2 Char"/>
    <w:basedOn w:val="DefaultParagraphFont"/>
    <w:link w:val="Heading2"/>
    <w:uiPriority w:val="99"/>
    <w:rsid w:val="002A44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MMSHeading2White">
    <w:name w:val="SMMS Heading 2 (White)"/>
    <w:qFormat/>
    <w:rsid w:val="00D641B2"/>
    <w:rPr>
      <w:rFonts w:ascii="Arial" w:hAnsi="Arial"/>
      <w:b/>
      <w:color w:val="FFFFFF" w:themeColor="background1"/>
      <w:sz w:val="18"/>
    </w:rPr>
  </w:style>
  <w:style w:type="paragraph" w:customStyle="1" w:styleId="SMMSHeading2Blue">
    <w:name w:val="SMMS Heading 2 (Blue)"/>
    <w:next w:val="SMMSBodyParagraph"/>
    <w:qFormat/>
    <w:rsid w:val="00194413"/>
    <w:pPr>
      <w:spacing w:line="230" w:lineRule="exact"/>
    </w:pPr>
    <w:rPr>
      <w:rFonts w:ascii="Arial" w:hAnsi="Arial"/>
      <w:b/>
      <w:color w:val="002D5C"/>
      <w:sz w:val="18"/>
    </w:rPr>
  </w:style>
  <w:style w:type="paragraph" w:customStyle="1" w:styleId="SMMSHeading3">
    <w:name w:val="SMMS Heading 3"/>
    <w:basedOn w:val="SMMSHeading2Blue"/>
    <w:qFormat/>
    <w:rsid w:val="00194413"/>
    <w:pPr>
      <w:spacing w:line="200" w:lineRule="exact"/>
    </w:pPr>
    <w:rPr>
      <w:sz w:val="16"/>
      <w:lang w:val="en-US"/>
    </w:rPr>
  </w:style>
  <w:style w:type="paragraph" w:styleId="BodyText">
    <w:name w:val="Body Text"/>
    <w:basedOn w:val="Normal"/>
    <w:link w:val="BodyTextChar"/>
    <w:uiPriority w:val="99"/>
    <w:rsid w:val="009B70FF"/>
    <w:pPr>
      <w:widowControl w:val="0"/>
      <w:suppressAutoHyphens/>
      <w:autoSpaceDE w:val="0"/>
      <w:autoSpaceDN w:val="0"/>
      <w:adjustRightInd w:val="0"/>
      <w:spacing w:after="79" w:line="240" w:lineRule="atLeast"/>
      <w:textAlignment w:val="center"/>
    </w:pPr>
    <w:rPr>
      <w:rFonts w:ascii="ArialMT" w:hAnsi="ArialMT" w:cs="ArialMT"/>
      <w:color w:val="102F58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9B70FF"/>
    <w:rPr>
      <w:rFonts w:ascii="ArialMT" w:hAnsi="ArialMT" w:cs="ArialMT"/>
      <w:color w:val="102F58"/>
      <w:sz w:val="18"/>
      <w:szCs w:val="18"/>
      <w:lang w:val="en-US"/>
    </w:rPr>
  </w:style>
  <w:style w:type="paragraph" w:customStyle="1" w:styleId="BasicParagraph">
    <w:name w:val="[Basic Paragraph]"/>
    <w:basedOn w:val="Normal"/>
    <w:uiPriority w:val="99"/>
    <w:rsid w:val="00DA790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NoParagraphStyle">
    <w:name w:val="[No Paragraph Style]"/>
    <w:rsid w:val="009A31E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SMMSPolicyName">
    <w:name w:val="SMMS Policy Name"/>
    <w:qFormat/>
    <w:rsid w:val="0012540D"/>
    <w:pPr>
      <w:spacing w:line="440" w:lineRule="exact"/>
    </w:pPr>
    <w:rPr>
      <w:rFonts w:ascii="Arial" w:hAnsi="Arial" w:cs="Times New Roman (Body CS)"/>
      <w:noProof/>
      <w:color w:val="002D5C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A952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2CD"/>
  </w:style>
  <w:style w:type="paragraph" w:styleId="Footer">
    <w:name w:val="footer"/>
    <w:basedOn w:val="Normal"/>
    <w:link w:val="FooterChar"/>
    <w:uiPriority w:val="99"/>
    <w:unhideWhenUsed/>
    <w:rsid w:val="00A952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2CD"/>
  </w:style>
  <w:style w:type="paragraph" w:styleId="ListParagraph">
    <w:name w:val="List Paragraph"/>
    <w:basedOn w:val="Normal"/>
    <w:uiPriority w:val="34"/>
    <w:qFormat/>
    <w:rsid w:val="009173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73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sa.catholic.edu.a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smms.catholic.edu.a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hyperlink" Target="http://www.smms.catholic.edu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arentfederation.catholic.edu.a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annem\AppData\Local\Temp\Temp1_SMMS26685_Policy%20Cover%20Templates.zip\SMMS_Policy%20Cover%20Template_Schoo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BB41A8BA7E74449F48BAE0932548BA" ma:contentTypeVersion="12" ma:contentTypeDescription="Create a new document." ma:contentTypeScope="" ma:versionID="bf7d060feef3c294bb8e771453fd797c">
  <xsd:schema xmlns:xsd="http://www.w3.org/2001/XMLSchema" xmlns:xs="http://www.w3.org/2001/XMLSchema" xmlns:p="http://schemas.microsoft.com/office/2006/metadata/properties" xmlns:ns2="b07d6f53-b91b-4167-a1ac-0cbb7ac9714e" xmlns:ns3="8ae48339-5c56-48bd-a12d-7667aadcd6fb" targetNamespace="http://schemas.microsoft.com/office/2006/metadata/properties" ma:root="true" ma:fieldsID="5b16e23a3c7a675b3a6f96a0658abdb6" ns2:_="" ns3:_="">
    <xsd:import namespace="b07d6f53-b91b-4167-a1ac-0cbb7ac9714e"/>
    <xsd:import namespace="8ae48339-5c56-48bd-a12d-7667aadcd6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d6f53-b91b-4167-a1ac-0cbb7ac971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a42167b-7fea-4afe-9295-33f984ff18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48339-5c56-48bd-a12d-7667aadcd6f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0a87fdf-9b60-4614-b53b-f7557f49a9b5}" ma:internalName="TaxCatchAll" ma:showField="CatchAllData" ma:web="8ae48339-5c56-48bd-a12d-7667aadcd6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9CDDB5-341B-4661-8F05-19DAED1D77E9}"/>
</file>

<file path=customXml/itemProps2.xml><?xml version="1.0" encoding="utf-8"?>
<ds:datastoreItem xmlns:ds="http://schemas.openxmlformats.org/officeDocument/2006/customXml" ds:itemID="{A1F92E57-176C-44A3-B256-21ABD3FE6256}"/>
</file>

<file path=docProps/app.xml><?xml version="1.0" encoding="utf-8"?>
<Properties xmlns="http://schemas.openxmlformats.org/officeDocument/2006/extended-properties" xmlns:vt="http://schemas.openxmlformats.org/officeDocument/2006/docPropsVTypes">
  <Template>C:\Users\annem\AppData\Local\Temp\Temp1_SMMS26685_Policy Cover Templates.zip\SMMS_Policy Cover Template_School.dotx</Template>
  <TotalTime>10</TotalTime>
  <Pages>4</Pages>
  <Words>883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McGowan</dc:creator>
  <cp:keywords/>
  <dc:description/>
  <cp:lastModifiedBy>Kelly Campbell</cp:lastModifiedBy>
  <cp:revision>2</cp:revision>
  <cp:lastPrinted>2018-04-24T06:56:00Z</cp:lastPrinted>
  <dcterms:created xsi:type="dcterms:W3CDTF">2019-09-18T11:29:00Z</dcterms:created>
  <dcterms:modified xsi:type="dcterms:W3CDTF">2019-09-18T11:29:00Z</dcterms:modified>
</cp:coreProperties>
</file>