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3830E" w14:textId="40965D09" w:rsidR="00B67D86" w:rsidRPr="00B67D86" w:rsidRDefault="008604D9" w:rsidP="00B67D86">
      <w:pPr>
        <w:pStyle w:val="SMMSPageHeading"/>
      </w:pPr>
      <w:r>
        <w:t>School Performance Report 2021</w:t>
      </w:r>
    </w:p>
    <w:p w14:paraId="5A778BA6" w14:textId="1026377B" w:rsidR="00B112A1" w:rsidRDefault="008604D9" w:rsidP="001F2122">
      <w:pPr>
        <w:pStyle w:val="SMMSHeading1"/>
      </w:pPr>
      <w:r>
        <w:t>St Margaret Mary’s School</w:t>
      </w:r>
    </w:p>
    <w:p w14:paraId="2843B4AC" w14:textId="77777777" w:rsidR="008604D9" w:rsidRDefault="008604D9" w:rsidP="00B67D86">
      <w:pPr>
        <w:pStyle w:val="SMMSBodyParagraph"/>
      </w:pPr>
    </w:p>
    <w:p w14:paraId="48D332DE" w14:textId="480B153A" w:rsidR="008604D9" w:rsidRDefault="008604D9" w:rsidP="00B67D86">
      <w:pPr>
        <w:pStyle w:val="SMMSBodyParagraph"/>
      </w:pPr>
      <w:r>
        <w:t>St Margaret Mary’s School performance report is a celebration of the learning, achievements and community in 2021.  We have been guided by our Strategic Directions (included at the end of this report) to work collaboratively with parents/carers to provide a high-quality education and wellbeing program with students at the heart of everything we do.</w:t>
      </w:r>
      <w:r w:rsidR="00C0729C">
        <w:t xml:space="preserve"> </w:t>
      </w:r>
      <w:bookmarkStart w:id="0" w:name="_GoBack"/>
      <w:bookmarkEnd w:id="0"/>
    </w:p>
    <w:p w14:paraId="48FCA774" w14:textId="77777777" w:rsidR="008604D9" w:rsidRDefault="008604D9" w:rsidP="00B67D86">
      <w:pPr>
        <w:pStyle w:val="SMMSBodyParagraph"/>
        <w:rPr>
          <w:b/>
          <w:bCs/>
        </w:rPr>
      </w:pPr>
      <w:r>
        <w:rPr>
          <w:b/>
          <w:bCs/>
        </w:rPr>
        <w:t>School Context</w:t>
      </w:r>
    </w:p>
    <w:p w14:paraId="71F70121" w14:textId="77777777" w:rsidR="008604D9" w:rsidRPr="00E341D0" w:rsidRDefault="008604D9" w:rsidP="008604D9">
      <w:pPr>
        <w:pStyle w:val="SMMSBodyParagraph"/>
      </w:pPr>
      <w:r w:rsidRPr="00E341D0">
        <w:t xml:space="preserve">St. Margaret Mary's </w:t>
      </w:r>
      <w:r>
        <w:t xml:space="preserve">School and Preschool </w:t>
      </w:r>
      <w:r w:rsidRPr="00E341D0">
        <w:t xml:space="preserve">is a Catholic school situated in the western suburbs of Adelaide. We offer a comprehensive education program to students from diverse backgrounds. Based on the Josephite tradition and the core values of integrity, compassion, responsibility, perseverance </w:t>
      </w:r>
      <w:r>
        <w:t xml:space="preserve">and justice. </w:t>
      </w:r>
      <w:r w:rsidRPr="00E341D0">
        <w:t>We are a multicultural school that works closely with parents and the community to cel</w:t>
      </w:r>
      <w:r>
        <w:t xml:space="preserve">ebrate and embrace our diversity </w:t>
      </w:r>
      <w:r w:rsidRPr="00E341D0">
        <w:t xml:space="preserve">and share our common vision to foster a love of learning and service to others. </w:t>
      </w:r>
    </w:p>
    <w:p w14:paraId="2BF33AF6" w14:textId="40E4AAF1" w:rsidR="008604D9" w:rsidRDefault="008604D9" w:rsidP="008604D9">
      <w:pPr>
        <w:pStyle w:val="SMMSBodyParagraph"/>
      </w:pPr>
      <w:r w:rsidRPr="00E341D0">
        <w:t xml:space="preserve">The school was founded in 1928 and has been completely rebuilt over </w:t>
      </w:r>
      <w:r>
        <w:t>the past 2 years</w:t>
      </w:r>
      <w:r w:rsidRPr="00E341D0">
        <w:t xml:space="preserve">, enabling us to offer a contemporary and attractive 21st century learning environment. A Middle School unit offers a flexible learning space and programs that meet the educational and social needs of early adolescent students. We have a contemporary purpose-built Preschool, along with a multi-purpose hall and instrumental music rooms. The Preschool caters for the </w:t>
      </w:r>
      <w:r>
        <w:t>specific learning needs of four-year children</w:t>
      </w:r>
      <w:r w:rsidRPr="00E341D0">
        <w:t xml:space="preserve">, while the multi-purpose area </w:t>
      </w:r>
      <w:r>
        <w:t xml:space="preserve">complements the school's </w:t>
      </w:r>
      <w:r w:rsidRPr="00E341D0">
        <w:t>Performing Arts curriculum. The school has a strong curriculum focus on Religious Education, Literacy, Numeracy, Student Wellbeing</w:t>
      </w:r>
      <w:r>
        <w:t xml:space="preserve"> </w:t>
      </w:r>
      <w:r w:rsidRPr="00E341D0">
        <w:t xml:space="preserve">and the needs of English as Additional Language learners. All students from Reception to Year </w:t>
      </w:r>
      <w:r>
        <w:t>6</w:t>
      </w:r>
      <w:r w:rsidRPr="00E341D0">
        <w:t xml:space="preserve"> are given the opportunity to learn the language and culture of Italy through a dynamic Italian curriculum. </w:t>
      </w:r>
    </w:p>
    <w:p w14:paraId="6084B3D5" w14:textId="2AD6AFAB" w:rsidR="008604D9" w:rsidRDefault="008604D9" w:rsidP="008604D9">
      <w:pPr>
        <w:pStyle w:val="SMMSBodyParagraph"/>
        <w:rPr>
          <w:b/>
          <w:bCs/>
        </w:rPr>
      </w:pPr>
      <w:r>
        <w:rPr>
          <w:b/>
          <w:bCs/>
        </w:rPr>
        <w:t>2021</w:t>
      </w:r>
    </w:p>
    <w:p w14:paraId="091DF4D6" w14:textId="130307BE" w:rsidR="008604D9" w:rsidRDefault="008604D9" w:rsidP="008604D9">
      <w:pPr>
        <w:pStyle w:val="SMMSBodyParagraph"/>
      </w:pPr>
      <w:r>
        <w:t xml:space="preserve">During 2021 we continued to be flexible and adapt to the changing circumstances of the COVID-19 global pandemic.  </w:t>
      </w:r>
      <w:r w:rsidR="00F71626">
        <w:t>We worked through changes to restrictions and a state-wide lock down.  The restrictions meant that some of our events were ‘reimagined’, with reduced capacity for parent involvement in many activities.  The school activities are outlined in the accompanying Principal Report.</w:t>
      </w:r>
    </w:p>
    <w:p w14:paraId="764CC5BC" w14:textId="561F1F2F" w:rsidR="00F71626" w:rsidRDefault="00F71626" w:rsidP="008604D9">
      <w:pPr>
        <w:pStyle w:val="SMMSBodyParagraph"/>
      </w:pPr>
      <w:r>
        <w:t>Our community continued to work around our extensive building program in 2021 and I am pleased that practical completion was achieved early in 2022.  The project cost approximately $5.25 million with $1 million funded through a Federally funded capital grant.</w:t>
      </w:r>
      <w:r w:rsidR="000E1677">
        <w:t xml:space="preserve">  This project has transformed our learning spaces and achieved our goal of bringing our school together geographically.  It has allowed classes to work flexibly with mobile technology and caters for small groups and spacious, light-filled classrooms.</w:t>
      </w:r>
    </w:p>
    <w:p w14:paraId="02FC3302" w14:textId="36702512" w:rsidR="00B402F1" w:rsidRDefault="00B402F1" w:rsidP="008604D9">
      <w:pPr>
        <w:pStyle w:val="SMMSBodyParagraph"/>
      </w:pPr>
      <w:r>
        <w:t>Staff at St Margaret Mary’s School continued to deepen their understanding of the maths curriculum in ongoing professional learning with the Primary Maths Association.  Literacy is a strong curriculum focus with intervention programs for Year 1 students and MacqLit for Year 3-6s.  We have a teacher who specialises in supporting students with English as an Additional Language and all staff understand the needs of these students and plan and teach accordingly.</w:t>
      </w:r>
    </w:p>
    <w:p w14:paraId="074AF058" w14:textId="02F5BB62" w:rsidR="00B402F1" w:rsidRDefault="00B402F1" w:rsidP="008604D9">
      <w:pPr>
        <w:pStyle w:val="SMMSBodyParagraph"/>
      </w:pPr>
      <w:r>
        <w:t xml:space="preserve">Students with additional needs are supported in many ways.  </w:t>
      </w:r>
      <w:r w:rsidR="0076546E">
        <w:t>Personalised</w:t>
      </w:r>
      <w:r>
        <w:t xml:space="preserve"> Plans for Learning are prepared</w:t>
      </w:r>
      <w:r w:rsidR="0076546E">
        <w:t xml:space="preserve"> for children who require adjustments to their learning.  These adjustments range from quality differentiated teaching practice to 1-1 support inside and outside the classroom.  We offer a wellbeing program that includes a school counsellor, What’s the Buzz? Social skills groups, mentoring and Drumbeat.</w:t>
      </w:r>
    </w:p>
    <w:p w14:paraId="41EF7D7D" w14:textId="04D99841" w:rsidR="000E1677" w:rsidRDefault="000E1677" w:rsidP="008604D9">
      <w:pPr>
        <w:pStyle w:val="SMMSBodyParagraph"/>
      </w:pPr>
      <w:r>
        <w:lastRenderedPageBreak/>
        <w:t>St Margaret Mary’s Preschool continues to thrive and is supported by a vibrant Playgroup and Occasional Care program.  These programs allow our children to engage in quality Early Years education in a familiar and purpose-built environment.  The children then transition easily to the primary school setting.  In 2021, we offered a Term 3 intake for both Preschool and Reception/Foundation.</w:t>
      </w:r>
    </w:p>
    <w:p w14:paraId="0FB463B0" w14:textId="78BA3C7A" w:rsidR="000E1677" w:rsidRDefault="000E1677" w:rsidP="008604D9">
      <w:pPr>
        <w:pStyle w:val="SMMSBodyParagraph"/>
      </w:pPr>
      <w:r>
        <w:t xml:space="preserve">St Margaret Mary’s School continued to work with the Croydon Park Parish and the other schools within our Parish (Whitefriars School and St Patrick’s School).  </w:t>
      </w:r>
      <w:r w:rsidR="00B402F1">
        <w:t xml:space="preserve">Our senior students, along with Whitefriars School, participate in the Journey to Emmaus Program.  Staff from the three schools work with the Parish Sacramental Coordinator to support the Sacramental Preparation Program.  </w:t>
      </w:r>
    </w:p>
    <w:p w14:paraId="0865CC0B" w14:textId="75AE2A44" w:rsidR="00B402F1" w:rsidRDefault="00B402F1" w:rsidP="00B402F1">
      <w:pPr>
        <w:pStyle w:val="SMMSBodyParagraph"/>
      </w:pPr>
      <w:r>
        <w:t>St Margaret Mary’s school is an active member of</w:t>
      </w:r>
      <w:r w:rsidRPr="00E341D0">
        <w:t xml:space="preserve"> the Catholic North Western Community. We have a clearly articulated Identity Statement and belief that by creative collaboration we can value add to each other’s community and so deepening students learning opportunities and outcomes, staff expertise and services for our whole community. </w:t>
      </w:r>
      <w:r>
        <w:t>Staff are connected with other Educators in the Catholic North Western Community through network meetings and professional learning opportunities.</w:t>
      </w:r>
    </w:p>
    <w:p w14:paraId="4FB514DB" w14:textId="03984D78" w:rsidR="00C55900" w:rsidRDefault="00512DB2" w:rsidP="00512DB2">
      <w:pPr>
        <w:pStyle w:val="SMMSBodyParagraphBold"/>
      </w:pPr>
      <w:r>
        <w:t>2021 NAPLAN</w:t>
      </w:r>
    </w:p>
    <w:p w14:paraId="11A703F6" w14:textId="40162E0A" w:rsidR="002107F1" w:rsidRPr="002107F1" w:rsidRDefault="002107F1" w:rsidP="002107F1">
      <w:pPr>
        <w:rPr>
          <w:rFonts w:ascii="Times New Roman" w:eastAsia="Times New Roman" w:hAnsi="Times New Roman" w:cs="Times New Roman"/>
          <w:color w:val="auto"/>
          <w:sz w:val="24"/>
          <w:lang w:eastAsia="en-GB"/>
        </w:rPr>
      </w:pPr>
      <w:r w:rsidRPr="002107F1">
        <w:rPr>
          <w:rFonts w:ascii="Times New Roman" w:eastAsia="Times New Roman" w:hAnsi="Times New Roman" w:cs="Times New Roman"/>
          <w:color w:val="auto"/>
          <w:sz w:val="24"/>
          <w:lang w:eastAsia="en-GB"/>
        </w:rPr>
        <w:t> </w:t>
      </w:r>
      <w:r w:rsidRPr="002107F1">
        <w:rPr>
          <w:rFonts w:ascii="Times New Roman" w:eastAsia="Times New Roman" w:hAnsi="Times New Roman" w:cs="Times New Roman"/>
          <w:color w:val="auto"/>
          <w:sz w:val="24"/>
          <w:lang w:eastAsia="en-GB"/>
        </w:rPr>
        <w:fldChar w:fldCharType="begin"/>
      </w:r>
      <w:r w:rsidRPr="002107F1">
        <w:rPr>
          <w:rFonts w:ascii="Times New Roman" w:eastAsia="Times New Roman" w:hAnsi="Times New Roman" w:cs="Times New Roman"/>
          <w:color w:val="auto"/>
          <w:sz w:val="24"/>
          <w:lang w:eastAsia="en-GB"/>
        </w:rPr>
        <w:instrText xml:space="preserve"> INCLUDEPICTURE "https://auc-powerpoint.officeapps.live.com/pods/GetClipboardImage.ashx?Id=f193d249-51e8-47c3-ba4b-e9dd3ed77fb2&amp;DC=GAU3&amp;pkey=405e424a-3c9d-4748-ac20-f086d69696dd&amp;wdwaccluster=GAU3" \* MERGEFORMATINET </w:instrText>
      </w:r>
      <w:r w:rsidRPr="002107F1">
        <w:rPr>
          <w:rFonts w:ascii="Times New Roman" w:eastAsia="Times New Roman" w:hAnsi="Times New Roman" w:cs="Times New Roman"/>
          <w:color w:val="auto"/>
          <w:sz w:val="24"/>
          <w:lang w:eastAsia="en-GB"/>
        </w:rPr>
        <w:fldChar w:fldCharType="separate"/>
      </w:r>
      <w:r w:rsidRPr="002107F1">
        <w:rPr>
          <w:rFonts w:ascii="Times New Roman" w:eastAsia="Times New Roman" w:hAnsi="Times New Roman" w:cs="Times New Roman"/>
          <w:noProof/>
          <w:color w:val="auto"/>
          <w:sz w:val="24"/>
          <w:lang w:eastAsia="en-AU"/>
        </w:rPr>
        <w:drawing>
          <wp:inline distT="0" distB="0" distL="0" distR="0" wp14:anchorId="51ED24BB" wp14:editId="6A40F859">
            <wp:extent cx="5120640" cy="2880172"/>
            <wp:effectExtent l="0" t="0" r="0" b="317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640" cy="2880172"/>
                    </a:xfrm>
                    <a:prstGeom prst="rect">
                      <a:avLst/>
                    </a:prstGeom>
                    <a:noFill/>
                    <a:ln>
                      <a:noFill/>
                    </a:ln>
                  </pic:spPr>
                </pic:pic>
              </a:graphicData>
            </a:graphic>
          </wp:inline>
        </w:drawing>
      </w:r>
      <w:r w:rsidRPr="002107F1">
        <w:rPr>
          <w:rFonts w:ascii="Times New Roman" w:eastAsia="Times New Roman" w:hAnsi="Times New Roman" w:cs="Times New Roman"/>
          <w:color w:val="auto"/>
          <w:sz w:val="24"/>
          <w:lang w:eastAsia="en-GB"/>
        </w:rPr>
        <w:fldChar w:fldCharType="end"/>
      </w:r>
    </w:p>
    <w:p w14:paraId="79E11995" w14:textId="4E89B101" w:rsidR="00696F13" w:rsidRDefault="00696F13" w:rsidP="00512DB2">
      <w:pPr>
        <w:pStyle w:val="SMMSBodyParagraphBold"/>
      </w:pPr>
    </w:p>
    <w:p w14:paraId="5222231A" w14:textId="745F89D6" w:rsidR="00615FB3" w:rsidRPr="00615FB3" w:rsidRDefault="00615FB3" w:rsidP="00615FB3">
      <w:pPr>
        <w:rPr>
          <w:rFonts w:ascii="Times New Roman" w:eastAsia="Times New Roman" w:hAnsi="Times New Roman" w:cs="Times New Roman"/>
          <w:color w:val="auto"/>
          <w:sz w:val="24"/>
          <w:lang w:eastAsia="en-GB"/>
        </w:rPr>
      </w:pPr>
      <w:r w:rsidRPr="00615FB3">
        <w:rPr>
          <w:rFonts w:ascii="Times New Roman" w:eastAsia="Times New Roman" w:hAnsi="Times New Roman" w:cs="Times New Roman"/>
          <w:color w:val="auto"/>
          <w:sz w:val="24"/>
          <w:lang w:eastAsia="en-GB"/>
        </w:rPr>
        <w:t> </w:t>
      </w:r>
      <w:r w:rsidRPr="00615FB3">
        <w:rPr>
          <w:rFonts w:ascii="Times New Roman" w:eastAsia="Times New Roman" w:hAnsi="Times New Roman" w:cs="Times New Roman"/>
          <w:color w:val="auto"/>
          <w:sz w:val="24"/>
          <w:lang w:eastAsia="en-GB"/>
        </w:rPr>
        <w:fldChar w:fldCharType="begin"/>
      </w:r>
      <w:r w:rsidRPr="00615FB3">
        <w:rPr>
          <w:rFonts w:ascii="Times New Roman" w:eastAsia="Times New Roman" w:hAnsi="Times New Roman" w:cs="Times New Roman"/>
          <w:color w:val="auto"/>
          <w:sz w:val="24"/>
          <w:lang w:eastAsia="en-GB"/>
        </w:rPr>
        <w:instrText xml:space="preserve"> INCLUDEPICTURE "https://auc-powerpoint.officeapps.live.com/pods/GetClipboardImage.ashx?Id=c7c29683-0d82-420f-95ee-b8f637c3b2c3&amp;DC=GAU3&amp;pkey=2a5a97ec-7076-4b7d-9cc8-a09aa750662e&amp;wdwaccluster=GAU3" \* MERGEFORMATINET </w:instrText>
      </w:r>
      <w:r w:rsidRPr="00615FB3">
        <w:rPr>
          <w:rFonts w:ascii="Times New Roman" w:eastAsia="Times New Roman" w:hAnsi="Times New Roman" w:cs="Times New Roman"/>
          <w:color w:val="auto"/>
          <w:sz w:val="24"/>
          <w:lang w:eastAsia="en-GB"/>
        </w:rPr>
        <w:fldChar w:fldCharType="separate"/>
      </w:r>
      <w:r w:rsidRPr="00615FB3">
        <w:rPr>
          <w:rFonts w:ascii="Times New Roman" w:eastAsia="Times New Roman" w:hAnsi="Times New Roman" w:cs="Times New Roman"/>
          <w:noProof/>
          <w:color w:val="auto"/>
          <w:sz w:val="24"/>
          <w:lang w:eastAsia="en-AU"/>
        </w:rPr>
        <w:drawing>
          <wp:inline distT="0" distB="0" distL="0" distR="0" wp14:anchorId="63DDE189" wp14:editId="75EC3E7D">
            <wp:extent cx="5155810" cy="289995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7324" cy="2900805"/>
                    </a:xfrm>
                    <a:prstGeom prst="rect">
                      <a:avLst/>
                    </a:prstGeom>
                    <a:noFill/>
                    <a:ln>
                      <a:noFill/>
                    </a:ln>
                  </pic:spPr>
                </pic:pic>
              </a:graphicData>
            </a:graphic>
          </wp:inline>
        </w:drawing>
      </w:r>
      <w:r w:rsidRPr="00615FB3">
        <w:rPr>
          <w:rFonts w:ascii="Times New Roman" w:eastAsia="Times New Roman" w:hAnsi="Times New Roman" w:cs="Times New Roman"/>
          <w:color w:val="auto"/>
          <w:sz w:val="24"/>
          <w:lang w:eastAsia="en-GB"/>
        </w:rPr>
        <w:fldChar w:fldCharType="end"/>
      </w:r>
    </w:p>
    <w:p w14:paraId="135844F7" w14:textId="03264297" w:rsidR="00615FB3" w:rsidRDefault="00615FB3" w:rsidP="00512DB2">
      <w:pPr>
        <w:pStyle w:val="SMMSBodyParagraphBold"/>
      </w:pPr>
    </w:p>
    <w:p w14:paraId="0290A840" w14:textId="77777777" w:rsidR="008120C9" w:rsidRDefault="008120C9" w:rsidP="00512DB2">
      <w:pPr>
        <w:pStyle w:val="SMMSBodyParagraphBold"/>
      </w:pPr>
    </w:p>
    <w:p w14:paraId="20D1D402" w14:textId="079E2E11" w:rsidR="00512DB2" w:rsidRDefault="00AF3F76" w:rsidP="00512DB2">
      <w:pPr>
        <w:pStyle w:val="SMMSBodyParagraphBold"/>
      </w:pPr>
      <w:r>
        <w:lastRenderedPageBreak/>
        <w:t>Living Leading Learning Survey</w:t>
      </w:r>
    </w:p>
    <w:p w14:paraId="598CA798" w14:textId="31A33395" w:rsidR="00AF3F76" w:rsidRDefault="00AF3F76" w:rsidP="00AF3F76">
      <w:pPr>
        <w:pStyle w:val="SMMSBodyParagraph"/>
      </w:pPr>
      <w:r>
        <w:t>In 2021, our community participated in the LLL surveys</w:t>
      </w:r>
      <w:r w:rsidR="00025577">
        <w:t xml:space="preserve">.  We were very pleased with </w:t>
      </w:r>
      <w:r w:rsidR="000E6AB9">
        <w:t xml:space="preserve">the level of </w:t>
      </w:r>
      <w:r w:rsidR="00025577">
        <w:t>engagement</w:t>
      </w:r>
      <w:r w:rsidR="000E6AB9">
        <w:t xml:space="preserve"> from staff, students and parents.  The feedback has </w:t>
      </w:r>
      <w:r w:rsidR="008525C8">
        <w:t>been an important factor in developing our 2022 Annual Improvement Plan.</w:t>
      </w:r>
    </w:p>
    <w:p w14:paraId="28F440E1" w14:textId="74A5B98F" w:rsidR="008525C8" w:rsidRDefault="003A637F" w:rsidP="00AF3F76">
      <w:pPr>
        <w:pStyle w:val="SMMSBodyParagraph"/>
      </w:pPr>
      <w:r>
        <w:rPr>
          <w:noProof/>
          <w:lang w:eastAsia="en-AU"/>
        </w:rPr>
        <w:drawing>
          <wp:anchor distT="0" distB="0" distL="114300" distR="114300" simplePos="0" relativeHeight="251658240" behindDoc="0" locked="0" layoutInCell="1" allowOverlap="1" wp14:anchorId="5C48DEE1" wp14:editId="762DEF48">
            <wp:simplePos x="0" y="0"/>
            <wp:positionH relativeFrom="column">
              <wp:posOffset>-26914</wp:posOffset>
            </wp:positionH>
            <wp:positionV relativeFrom="paragraph">
              <wp:posOffset>152253</wp:posOffset>
            </wp:positionV>
            <wp:extent cx="5629763" cy="3770908"/>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643700" cy="3780243"/>
                    </a:xfrm>
                    <a:prstGeom prst="rect">
                      <a:avLst/>
                    </a:prstGeom>
                  </pic:spPr>
                </pic:pic>
              </a:graphicData>
            </a:graphic>
            <wp14:sizeRelH relativeFrom="margin">
              <wp14:pctWidth>0</wp14:pctWidth>
            </wp14:sizeRelH>
            <wp14:sizeRelV relativeFrom="margin">
              <wp14:pctHeight>0</wp14:pctHeight>
            </wp14:sizeRelV>
          </wp:anchor>
        </w:drawing>
      </w:r>
    </w:p>
    <w:p w14:paraId="4CFFB23E" w14:textId="53588BD5" w:rsidR="00B402F1" w:rsidRPr="008604D9" w:rsidRDefault="00B402F1" w:rsidP="008604D9">
      <w:pPr>
        <w:pStyle w:val="SMMSBodyParagraph"/>
      </w:pPr>
    </w:p>
    <w:p w14:paraId="08DFD9D2" w14:textId="54E3EF66" w:rsidR="003A637F" w:rsidRDefault="00615FB3" w:rsidP="00B67D86">
      <w:pPr>
        <w:pStyle w:val="SMMSBodyParagraph"/>
      </w:pPr>
      <w:r>
        <w:rPr>
          <w:noProof/>
          <w:lang w:eastAsia="en-AU"/>
        </w:rPr>
        <w:drawing>
          <wp:anchor distT="0" distB="0" distL="114300" distR="114300" simplePos="0" relativeHeight="251663360" behindDoc="1" locked="0" layoutInCell="1" allowOverlap="1" wp14:anchorId="6EA9647C" wp14:editId="2CAE9E47">
            <wp:simplePos x="0" y="0"/>
            <wp:positionH relativeFrom="column">
              <wp:posOffset>-48260</wp:posOffset>
            </wp:positionH>
            <wp:positionV relativeFrom="paragraph">
              <wp:posOffset>3763010</wp:posOffset>
            </wp:positionV>
            <wp:extent cx="5650865" cy="3763010"/>
            <wp:effectExtent l="0" t="0" r="635" b="0"/>
            <wp:wrapTight wrapText="bothSides">
              <wp:wrapPolygon edited="0">
                <wp:start x="0" y="0"/>
                <wp:lineTo x="0" y="21505"/>
                <wp:lineTo x="21554" y="21505"/>
                <wp:lineTo x="215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650865" cy="3763010"/>
                    </a:xfrm>
                    <a:prstGeom prst="rect">
                      <a:avLst/>
                    </a:prstGeom>
                  </pic:spPr>
                </pic:pic>
              </a:graphicData>
            </a:graphic>
            <wp14:sizeRelH relativeFrom="margin">
              <wp14:pctWidth>0</wp14:pctWidth>
            </wp14:sizeRelH>
            <wp14:sizeRelV relativeFrom="margin">
              <wp14:pctHeight>0</wp14:pctHeight>
            </wp14:sizeRelV>
          </wp:anchor>
        </w:drawing>
      </w:r>
      <w:r w:rsidR="008F1A35">
        <w:br w:type="page"/>
      </w:r>
    </w:p>
    <w:p w14:paraId="0479E5F5" w14:textId="1F85A6CA" w:rsidR="003A637F" w:rsidRDefault="00615FB3" w:rsidP="00B67D86">
      <w:pPr>
        <w:pStyle w:val="SMMSBodyParagraph"/>
      </w:pPr>
      <w:r>
        <w:rPr>
          <w:noProof/>
          <w:lang w:eastAsia="en-AU"/>
        </w:rPr>
        <w:lastRenderedPageBreak/>
        <w:drawing>
          <wp:anchor distT="0" distB="0" distL="114300" distR="114300" simplePos="0" relativeHeight="251661312" behindDoc="1" locked="0" layoutInCell="1" allowOverlap="1" wp14:anchorId="38EBDD1E" wp14:editId="7E4B9DE4">
            <wp:simplePos x="0" y="0"/>
            <wp:positionH relativeFrom="column">
              <wp:posOffset>106680</wp:posOffset>
            </wp:positionH>
            <wp:positionV relativeFrom="paragraph">
              <wp:posOffset>3810</wp:posOffset>
            </wp:positionV>
            <wp:extent cx="5443220" cy="3663950"/>
            <wp:effectExtent l="0" t="0" r="5080" b="6350"/>
            <wp:wrapTight wrapText="bothSides">
              <wp:wrapPolygon edited="0">
                <wp:start x="0" y="0"/>
                <wp:lineTo x="0" y="21563"/>
                <wp:lineTo x="21570" y="21563"/>
                <wp:lineTo x="21570" y="0"/>
                <wp:lineTo x="0" y="0"/>
              </wp:wrapPolygon>
            </wp:wrapTight>
            <wp:docPr id="8" name="Picture 8"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43220" cy="3663950"/>
                    </a:xfrm>
                    <a:prstGeom prst="rect">
                      <a:avLst/>
                    </a:prstGeom>
                  </pic:spPr>
                </pic:pic>
              </a:graphicData>
            </a:graphic>
            <wp14:sizeRelH relativeFrom="margin">
              <wp14:pctWidth>0</wp14:pctWidth>
            </wp14:sizeRelH>
            <wp14:sizeRelV relativeFrom="margin">
              <wp14:pctHeight>0</wp14:pctHeight>
            </wp14:sizeRelV>
          </wp:anchor>
        </w:drawing>
      </w:r>
    </w:p>
    <w:p w14:paraId="2FAE42AF" w14:textId="23F92561" w:rsidR="003A637F" w:rsidRDefault="003A637F" w:rsidP="00B67D86">
      <w:pPr>
        <w:pStyle w:val="SMMSBodyParagraph"/>
      </w:pPr>
    </w:p>
    <w:p w14:paraId="7555F98B" w14:textId="1B85CF0B" w:rsidR="003A637F" w:rsidRDefault="003A637F" w:rsidP="00B67D86">
      <w:pPr>
        <w:pStyle w:val="SMMSBodyParagraph"/>
      </w:pPr>
    </w:p>
    <w:p w14:paraId="7B513C06" w14:textId="77777777" w:rsidR="00302814" w:rsidRDefault="00302814" w:rsidP="00B67D86">
      <w:pPr>
        <w:pStyle w:val="SMMSBodyParagraph"/>
      </w:pPr>
    </w:p>
    <w:p w14:paraId="147649E5" w14:textId="7678BB85" w:rsidR="00F7101B" w:rsidRDefault="00615FB3" w:rsidP="00B67D86">
      <w:pPr>
        <w:pStyle w:val="SMMSBodyParagraph"/>
      </w:pPr>
      <w:r>
        <w:rPr>
          <w:noProof/>
          <w:lang w:eastAsia="en-AU"/>
        </w:rPr>
        <w:drawing>
          <wp:anchor distT="0" distB="0" distL="114300" distR="114300" simplePos="0" relativeHeight="251660288" behindDoc="1" locked="0" layoutInCell="1" allowOverlap="1" wp14:anchorId="3FB73907" wp14:editId="781A88DB">
            <wp:simplePos x="0" y="0"/>
            <wp:positionH relativeFrom="column">
              <wp:posOffset>148590</wp:posOffset>
            </wp:positionH>
            <wp:positionV relativeFrom="paragraph">
              <wp:posOffset>3188335</wp:posOffset>
            </wp:positionV>
            <wp:extent cx="5455920" cy="3657600"/>
            <wp:effectExtent l="0" t="0" r="5080" b="0"/>
            <wp:wrapTight wrapText="bothSides">
              <wp:wrapPolygon edited="0">
                <wp:start x="0" y="0"/>
                <wp:lineTo x="0" y="21525"/>
                <wp:lineTo x="21570" y="21525"/>
                <wp:lineTo x="21570" y="0"/>
                <wp:lineTo x="0" y="0"/>
              </wp:wrapPolygon>
            </wp:wrapTight>
            <wp:docPr id="7" name="Picture 7"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55920" cy="3657600"/>
                    </a:xfrm>
                    <a:prstGeom prst="rect">
                      <a:avLst/>
                    </a:prstGeom>
                  </pic:spPr>
                </pic:pic>
              </a:graphicData>
            </a:graphic>
            <wp14:sizeRelH relativeFrom="margin">
              <wp14:pctWidth>0</wp14:pctWidth>
            </wp14:sizeRelH>
            <wp14:sizeRelV relativeFrom="margin">
              <wp14:pctHeight>0</wp14:pctHeight>
            </wp14:sizeRelV>
          </wp:anchor>
        </w:drawing>
      </w:r>
    </w:p>
    <w:p w14:paraId="10BEDB93" w14:textId="04FA4C6E" w:rsidR="00302814" w:rsidRPr="00302814" w:rsidRDefault="00302814" w:rsidP="00302814"/>
    <w:p w14:paraId="1152CA04" w14:textId="301CBBD1" w:rsidR="00302814" w:rsidRPr="00302814" w:rsidRDefault="00302814" w:rsidP="00302814"/>
    <w:p w14:paraId="595E1BE3" w14:textId="0A60C0F0" w:rsidR="00302814" w:rsidRPr="00302814" w:rsidRDefault="00302814" w:rsidP="00302814"/>
    <w:p w14:paraId="3CD67920" w14:textId="0AF19479" w:rsidR="00302814" w:rsidRPr="00302814" w:rsidRDefault="00302814" w:rsidP="00302814"/>
    <w:p w14:paraId="70D9A33F" w14:textId="6858980D" w:rsidR="00302814" w:rsidRPr="00302814" w:rsidRDefault="00302814" w:rsidP="00302814"/>
    <w:p w14:paraId="29CE27C8" w14:textId="64D8DD33" w:rsidR="00302814" w:rsidRPr="00302814" w:rsidRDefault="00302814" w:rsidP="00302814"/>
    <w:p w14:paraId="6EAADA8C" w14:textId="2B8F11B7" w:rsidR="00302814" w:rsidRPr="00302814" w:rsidRDefault="00302814" w:rsidP="00302814"/>
    <w:p w14:paraId="2AA75FD7" w14:textId="72148415" w:rsidR="00302814" w:rsidRPr="00302814" w:rsidRDefault="00302814" w:rsidP="00302814"/>
    <w:p w14:paraId="181C16B0" w14:textId="089F1790" w:rsidR="00302814" w:rsidRPr="00302814" w:rsidRDefault="00302814" w:rsidP="00302814"/>
    <w:p w14:paraId="5A579693" w14:textId="6D386622" w:rsidR="00302814" w:rsidRPr="00302814" w:rsidRDefault="00302814" w:rsidP="00302814"/>
    <w:p w14:paraId="27B3134D" w14:textId="1BF828A6" w:rsidR="00302814" w:rsidRPr="00302814" w:rsidRDefault="00302814" w:rsidP="00302814"/>
    <w:p w14:paraId="1A3C1A36" w14:textId="0EC63C0C" w:rsidR="00302814" w:rsidRPr="00302814" w:rsidRDefault="00302814" w:rsidP="00302814"/>
    <w:p w14:paraId="65FA5533" w14:textId="4FA3723F" w:rsidR="00302814" w:rsidRPr="00302814" w:rsidRDefault="00302814" w:rsidP="00302814"/>
    <w:p w14:paraId="4C62CA3B" w14:textId="04F51021" w:rsidR="00302814" w:rsidRPr="00302814" w:rsidRDefault="00302814" w:rsidP="00302814"/>
    <w:p w14:paraId="48787B88" w14:textId="5127FD6D" w:rsidR="00302814" w:rsidRPr="00302814" w:rsidRDefault="00302814" w:rsidP="00302814"/>
    <w:p w14:paraId="06322374" w14:textId="4C86DF59" w:rsidR="00302814" w:rsidRPr="00302814" w:rsidRDefault="00302814" w:rsidP="00302814"/>
    <w:p w14:paraId="6D333ABD" w14:textId="61614398" w:rsidR="00302814" w:rsidRDefault="00302814" w:rsidP="00302814"/>
    <w:p w14:paraId="6B6AFD73" w14:textId="028A1FD0" w:rsidR="00302814" w:rsidRDefault="00302814" w:rsidP="00302814"/>
    <w:p w14:paraId="07F32BEF" w14:textId="07A0594A" w:rsidR="00302814" w:rsidRDefault="00302814" w:rsidP="00302814">
      <w:pPr>
        <w:tabs>
          <w:tab w:val="left" w:pos="2802"/>
        </w:tabs>
      </w:pPr>
      <w:r>
        <w:tab/>
      </w:r>
    </w:p>
    <w:p w14:paraId="2D8E2CE2" w14:textId="425CB6C0" w:rsidR="00302814" w:rsidRDefault="00302814" w:rsidP="00302814">
      <w:pPr>
        <w:tabs>
          <w:tab w:val="left" w:pos="2802"/>
        </w:tabs>
      </w:pPr>
    </w:p>
    <w:p w14:paraId="79DBC15F" w14:textId="7E9644F5" w:rsidR="00302814" w:rsidRDefault="00302814" w:rsidP="00302814">
      <w:pPr>
        <w:tabs>
          <w:tab w:val="left" w:pos="2802"/>
        </w:tabs>
      </w:pPr>
    </w:p>
    <w:p w14:paraId="65E05720" w14:textId="6A7B44A8" w:rsidR="00302814" w:rsidRDefault="00302814" w:rsidP="00302814">
      <w:pPr>
        <w:tabs>
          <w:tab w:val="left" w:pos="2802"/>
        </w:tabs>
      </w:pPr>
    </w:p>
    <w:p w14:paraId="1605DFAA" w14:textId="7A622F2E" w:rsidR="00302814" w:rsidRDefault="00302814" w:rsidP="00302814">
      <w:pPr>
        <w:tabs>
          <w:tab w:val="left" w:pos="2802"/>
        </w:tabs>
      </w:pPr>
    </w:p>
    <w:p w14:paraId="23B90148" w14:textId="0B72ED84" w:rsidR="00302814" w:rsidRDefault="00302814" w:rsidP="00302814">
      <w:pPr>
        <w:tabs>
          <w:tab w:val="left" w:pos="2802"/>
        </w:tabs>
      </w:pPr>
    </w:p>
    <w:p w14:paraId="530EA9EF" w14:textId="749A0C83" w:rsidR="00302814" w:rsidRDefault="00302814" w:rsidP="00302814">
      <w:pPr>
        <w:tabs>
          <w:tab w:val="left" w:pos="2802"/>
        </w:tabs>
      </w:pPr>
    </w:p>
    <w:p w14:paraId="54DF03DC" w14:textId="0AA3FBF2" w:rsidR="00302814" w:rsidRDefault="00302814" w:rsidP="00302814">
      <w:pPr>
        <w:tabs>
          <w:tab w:val="left" w:pos="2802"/>
        </w:tabs>
      </w:pPr>
    </w:p>
    <w:p w14:paraId="50053167" w14:textId="724528FC" w:rsidR="00302814" w:rsidRDefault="00302814" w:rsidP="00302814">
      <w:pPr>
        <w:tabs>
          <w:tab w:val="left" w:pos="2802"/>
        </w:tabs>
      </w:pPr>
    </w:p>
    <w:p w14:paraId="62425351" w14:textId="2583295D" w:rsidR="00302814" w:rsidRDefault="00302814" w:rsidP="00302814">
      <w:pPr>
        <w:tabs>
          <w:tab w:val="left" w:pos="2802"/>
        </w:tabs>
      </w:pPr>
    </w:p>
    <w:p w14:paraId="33D68D95" w14:textId="49025AD4" w:rsidR="00302814" w:rsidRDefault="00302814" w:rsidP="00302814">
      <w:pPr>
        <w:tabs>
          <w:tab w:val="left" w:pos="2802"/>
        </w:tabs>
      </w:pPr>
    </w:p>
    <w:p w14:paraId="7A635EB7" w14:textId="51357B4E" w:rsidR="00302814" w:rsidRDefault="00302814" w:rsidP="00302814">
      <w:pPr>
        <w:tabs>
          <w:tab w:val="left" w:pos="2802"/>
        </w:tabs>
      </w:pPr>
    </w:p>
    <w:p w14:paraId="0BC83DAD" w14:textId="1BF2BD43" w:rsidR="00302814" w:rsidRDefault="00302814" w:rsidP="00302814">
      <w:pPr>
        <w:tabs>
          <w:tab w:val="left" w:pos="2802"/>
        </w:tabs>
      </w:pPr>
    </w:p>
    <w:p w14:paraId="4A537BA5" w14:textId="7FBB4DA4" w:rsidR="00302814" w:rsidRDefault="00302814" w:rsidP="00302814">
      <w:pPr>
        <w:tabs>
          <w:tab w:val="left" w:pos="2802"/>
        </w:tabs>
      </w:pPr>
    </w:p>
    <w:p w14:paraId="4F9E9193" w14:textId="11439E21" w:rsidR="00302814" w:rsidRDefault="00302814" w:rsidP="00302814">
      <w:pPr>
        <w:tabs>
          <w:tab w:val="left" w:pos="2802"/>
        </w:tabs>
      </w:pPr>
    </w:p>
    <w:p w14:paraId="6A1616C7" w14:textId="6C74B25F" w:rsidR="00302814" w:rsidRDefault="00302814" w:rsidP="00302814">
      <w:pPr>
        <w:tabs>
          <w:tab w:val="left" w:pos="2802"/>
        </w:tabs>
      </w:pPr>
    </w:p>
    <w:p w14:paraId="53EBDDCC" w14:textId="1AA8BB8B" w:rsidR="00302814" w:rsidRDefault="00302814" w:rsidP="00302814">
      <w:pPr>
        <w:tabs>
          <w:tab w:val="left" w:pos="2802"/>
        </w:tabs>
      </w:pPr>
    </w:p>
    <w:p w14:paraId="562F9491" w14:textId="7A636D0B" w:rsidR="00302814" w:rsidRDefault="00302814" w:rsidP="00302814">
      <w:pPr>
        <w:tabs>
          <w:tab w:val="left" w:pos="2802"/>
        </w:tabs>
      </w:pPr>
    </w:p>
    <w:p w14:paraId="535B2E30" w14:textId="6C07D68E" w:rsidR="00302814" w:rsidRDefault="00302814" w:rsidP="00302814">
      <w:pPr>
        <w:tabs>
          <w:tab w:val="left" w:pos="2802"/>
        </w:tabs>
      </w:pPr>
    </w:p>
    <w:p w14:paraId="03BEEDBE" w14:textId="4EB331B8" w:rsidR="00302814" w:rsidRDefault="00302814" w:rsidP="00302814">
      <w:pPr>
        <w:tabs>
          <w:tab w:val="left" w:pos="2802"/>
        </w:tabs>
      </w:pPr>
    </w:p>
    <w:p w14:paraId="4B873350" w14:textId="1CC86B3E" w:rsidR="00302814" w:rsidRDefault="00302814" w:rsidP="00302814">
      <w:pPr>
        <w:tabs>
          <w:tab w:val="left" w:pos="2802"/>
        </w:tabs>
      </w:pPr>
    </w:p>
    <w:p w14:paraId="4FC6E192" w14:textId="1BC872C9" w:rsidR="00302814" w:rsidRDefault="00302814" w:rsidP="00302814">
      <w:pPr>
        <w:tabs>
          <w:tab w:val="left" w:pos="2802"/>
        </w:tabs>
      </w:pPr>
    </w:p>
    <w:p w14:paraId="73E84D34" w14:textId="31E6A8F8" w:rsidR="00302814" w:rsidRDefault="00302814" w:rsidP="00302814">
      <w:pPr>
        <w:tabs>
          <w:tab w:val="left" w:pos="2802"/>
        </w:tabs>
      </w:pPr>
    </w:p>
    <w:p w14:paraId="78ED0D47" w14:textId="39235F2B" w:rsidR="00302814" w:rsidRDefault="00302814" w:rsidP="00302814">
      <w:pPr>
        <w:tabs>
          <w:tab w:val="left" w:pos="2802"/>
        </w:tabs>
      </w:pPr>
    </w:p>
    <w:p w14:paraId="1D06D090" w14:textId="297BD2EB" w:rsidR="00302814" w:rsidRDefault="00302814" w:rsidP="00302814">
      <w:pPr>
        <w:tabs>
          <w:tab w:val="left" w:pos="2802"/>
        </w:tabs>
      </w:pPr>
    </w:p>
    <w:p w14:paraId="0E575A77" w14:textId="48363995" w:rsidR="00302814" w:rsidRDefault="00302814" w:rsidP="00302814">
      <w:pPr>
        <w:tabs>
          <w:tab w:val="left" w:pos="2802"/>
        </w:tabs>
      </w:pPr>
    </w:p>
    <w:p w14:paraId="634BE55D" w14:textId="71AB11A0" w:rsidR="00302814" w:rsidRDefault="00302814" w:rsidP="00302814">
      <w:pPr>
        <w:tabs>
          <w:tab w:val="left" w:pos="2802"/>
        </w:tabs>
      </w:pPr>
    </w:p>
    <w:p w14:paraId="4AD01618" w14:textId="2BEC7102" w:rsidR="00302814" w:rsidRDefault="00302814" w:rsidP="00302814">
      <w:pPr>
        <w:tabs>
          <w:tab w:val="left" w:pos="2802"/>
        </w:tabs>
      </w:pPr>
    </w:p>
    <w:p w14:paraId="28B82ED9" w14:textId="3CE9FB7F" w:rsidR="00302814" w:rsidRDefault="00302814" w:rsidP="00302814">
      <w:pPr>
        <w:tabs>
          <w:tab w:val="left" w:pos="2802"/>
        </w:tabs>
      </w:pPr>
    </w:p>
    <w:p w14:paraId="7762079B" w14:textId="06CAC8A9" w:rsidR="00302814" w:rsidRDefault="00302814" w:rsidP="00302814">
      <w:pPr>
        <w:tabs>
          <w:tab w:val="left" w:pos="2802"/>
        </w:tabs>
      </w:pPr>
    </w:p>
    <w:p w14:paraId="2C80BEE8" w14:textId="62289702" w:rsidR="00302814" w:rsidRDefault="00302814" w:rsidP="00302814">
      <w:pPr>
        <w:tabs>
          <w:tab w:val="left" w:pos="2802"/>
        </w:tabs>
      </w:pPr>
    </w:p>
    <w:p w14:paraId="4A360191" w14:textId="14E6E95A" w:rsidR="00302814" w:rsidRDefault="00302814" w:rsidP="00302814">
      <w:pPr>
        <w:tabs>
          <w:tab w:val="left" w:pos="2802"/>
        </w:tabs>
      </w:pPr>
    </w:p>
    <w:p w14:paraId="7992D4B8" w14:textId="10F78B6F" w:rsidR="00302814" w:rsidRDefault="00302814" w:rsidP="00302814">
      <w:pPr>
        <w:tabs>
          <w:tab w:val="left" w:pos="2802"/>
        </w:tabs>
      </w:pPr>
    </w:p>
    <w:p w14:paraId="03ACED15" w14:textId="1C0FE43F" w:rsidR="00302814" w:rsidRDefault="00302814" w:rsidP="00302814">
      <w:pPr>
        <w:tabs>
          <w:tab w:val="left" w:pos="2802"/>
        </w:tabs>
      </w:pPr>
    </w:p>
    <w:p w14:paraId="28B3FF68" w14:textId="1C5A0D4E" w:rsidR="00302814" w:rsidRDefault="00302814" w:rsidP="00302814">
      <w:pPr>
        <w:tabs>
          <w:tab w:val="left" w:pos="2802"/>
        </w:tabs>
      </w:pPr>
    </w:p>
    <w:p w14:paraId="45BD189E" w14:textId="0266307B" w:rsidR="00302814" w:rsidRDefault="00302814" w:rsidP="00302814">
      <w:pPr>
        <w:tabs>
          <w:tab w:val="left" w:pos="2802"/>
        </w:tabs>
      </w:pPr>
    </w:p>
    <w:p w14:paraId="255E9250" w14:textId="381FC050" w:rsidR="00302814" w:rsidRDefault="00302814" w:rsidP="00302814">
      <w:pPr>
        <w:tabs>
          <w:tab w:val="left" w:pos="2802"/>
        </w:tabs>
      </w:pPr>
    </w:p>
    <w:p w14:paraId="35217EDA" w14:textId="68E5EDAD" w:rsidR="00302814" w:rsidRDefault="00381FCF" w:rsidP="00302814">
      <w:pPr>
        <w:tabs>
          <w:tab w:val="left" w:pos="2802"/>
        </w:tabs>
      </w:pPr>
      <w:r>
        <w:rPr>
          <w:noProof/>
          <w:lang w:eastAsia="en-AU"/>
        </w:rPr>
        <w:lastRenderedPageBreak/>
        <w:drawing>
          <wp:inline distT="0" distB="0" distL="0" distR="0" wp14:anchorId="3725BDE2" wp14:editId="566B2E8E">
            <wp:extent cx="5670350" cy="3813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685380" cy="3823332"/>
                    </a:xfrm>
                    <a:prstGeom prst="rect">
                      <a:avLst/>
                    </a:prstGeom>
                  </pic:spPr>
                </pic:pic>
              </a:graphicData>
            </a:graphic>
          </wp:inline>
        </w:drawing>
      </w:r>
    </w:p>
    <w:p w14:paraId="57DBFBDC" w14:textId="094AD069" w:rsidR="00381FCF" w:rsidRDefault="00381FCF" w:rsidP="00302814">
      <w:pPr>
        <w:tabs>
          <w:tab w:val="left" w:pos="2802"/>
        </w:tabs>
      </w:pPr>
    </w:p>
    <w:p w14:paraId="162A1341" w14:textId="77777777" w:rsidR="00381FCF" w:rsidRDefault="00381FCF" w:rsidP="00302814">
      <w:pPr>
        <w:tabs>
          <w:tab w:val="left" w:pos="2802"/>
        </w:tabs>
      </w:pPr>
    </w:p>
    <w:p w14:paraId="7157A4F3" w14:textId="6731668C" w:rsidR="00381FCF" w:rsidRDefault="00381FCF" w:rsidP="00302814">
      <w:pPr>
        <w:tabs>
          <w:tab w:val="left" w:pos="2802"/>
        </w:tabs>
      </w:pPr>
      <w:r>
        <w:rPr>
          <w:noProof/>
          <w:lang w:eastAsia="en-AU"/>
        </w:rPr>
        <w:drawing>
          <wp:inline distT="0" distB="0" distL="0" distR="0" wp14:anchorId="3C018FC4" wp14:editId="2D61501A">
            <wp:extent cx="5600059" cy="3733556"/>
            <wp:effectExtent l="0" t="0" r="1270" b="635"/>
            <wp:docPr id="13" name="Picture 13" descr="Graphical user interface, application, Teams,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34997" cy="3756849"/>
                    </a:xfrm>
                    <a:prstGeom prst="rect">
                      <a:avLst/>
                    </a:prstGeom>
                  </pic:spPr>
                </pic:pic>
              </a:graphicData>
            </a:graphic>
          </wp:inline>
        </w:drawing>
      </w:r>
    </w:p>
    <w:p w14:paraId="6D380311" w14:textId="4B02AB06" w:rsidR="00381FCF" w:rsidRDefault="00381FCF" w:rsidP="00302814">
      <w:pPr>
        <w:tabs>
          <w:tab w:val="left" w:pos="2802"/>
        </w:tabs>
      </w:pPr>
    </w:p>
    <w:p w14:paraId="4067D0C8" w14:textId="69C16D0F" w:rsidR="00381FCF" w:rsidRDefault="00381FCF" w:rsidP="00302814">
      <w:pPr>
        <w:tabs>
          <w:tab w:val="left" w:pos="2802"/>
        </w:tabs>
      </w:pPr>
    </w:p>
    <w:p w14:paraId="3C81C193" w14:textId="58EBF82C" w:rsidR="00381FCF" w:rsidRDefault="00381FCF" w:rsidP="00302814">
      <w:pPr>
        <w:tabs>
          <w:tab w:val="left" w:pos="2802"/>
        </w:tabs>
      </w:pPr>
    </w:p>
    <w:p w14:paraId="6F9C8CAB" w14:textId="63CD7068" w:rsidR="00381FCF" w:rsidRDefault="00381FCF" w:rsidP="00302814">
      <w:pPr>
        <w:tabs>
          <w:tab w:val="left" w:pos="2802"/>
        </w:tabs>
      </w:pPr>
    </w:p>
    <w:p w14:paraId="5B5E4263" w14:textId="4A25AC6D" w:rsidR="00381FCF" w:rsidRDefault="00381FCF" w:rsidP="00302814">
      <w:pPr>
        <w:tabs>
          <w:tab w:val="left" w:pos="2802"/>
        </w:tabs>
      </w:pPr>
    </w:p>
    <w:p w14:paraId="2254B0FC" w14:textId="26166FCB" w:rsidR="00381FCF" w:rsidRDefault="00381FCF" w:rsidP="00302814">
      <w:pPr>
        <w:tabs>
          <w:tab w:val="left" w:pos="2802"/>
        </w:tabs>
      </w:pPr>
    </w:p>
    <w:p w14:paraId="45CB73B8" w14:textId="292343CB" w:rsidR="00381FCF" w:rsidRDefault="00381FCF" w:rsidP="00302814">
      <w:pPr>
        <w:tabs>
          <w:tab w:val="left" w:pos="2802"/>
        </w:tabs>
      </w:pPr>
    </w:p>
    <w:p w14:paraId="48EC9671" w14:textId="375442C5" w:rsidR="00381FCF" w:rsidRDefault="00381FCF" w:rsidP="00302814">
      <w:pPr>
        <w:tabs>
          <w:tab w:val="left" w:pos="2802"/>
        </w:tabs>
      </w:pPr>
    </w:p>
    <w:p w14:paraId="3692519D" w14:textId="2651C9E8" w:rsidR="00381FCF" w:rsidRDefault="00381FCF" w:rsidP="00302814">
      <w:pPr>
        <w:tabs>
          <w:tab w:val="left" w:pos="2802"/>
        </w:tabs>
      </w:pPr>
    </w:p>
    <w:p w14:paraId="2ABB82E7" w14:textId="7699A58A" w:rsidR="00381FCF" w:rsidRDefault="00381FCF" w:rsidP="00302814">
      <w:pPr>
        <w:tabs>
          <w:tab w:val="left" w:pos="2802"/>
        </w:tabs>
      </w:pPr>
    </w:p>
    <w:p w14:paraId="7F70A63A" w14:textId="357A8A3B" w:rsidR="00381FCF" w:rsidRDefault="00381FCF" w:rsidP="00302814">
      <w:pPr>
        <w:tabs>
          <w:tab w:val="left" w:pos="2802"/>
        </w:tabs>
      </w:pPr>
      <w:r>
        <w:rPr>
          <w:noProof/>
          <w:lang w:eastAsia="en-AU"/>
        </w:rPr>
        <w:lastRenderedPageBreak/>
        <w:drawing>
          <wp:inline distT="0" distB="0" distL="0" distR="0" wp14:anchorId="4973A4B2" wp14:editId="6D281355">
            <wp:extent cx="5613009" cy="374714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627163" cy="3756593"/>
                    </a:xfrm>
                    <a:prstGeom prst="rect">
                      <a:avLst/>
                    </a:prstGeom>
                  </pic:spPr>
                </pic:pic>
              </a:graphicData>
            </a:graphic>
          </wp:inline>
        </w:drawing>
      </w:r>
    </w:p>
    <w:p w14:paraId="3915D812" w14:textId="160EEDD4" w:rsidR="00D142E0" w:rsidRDefault="00D142E0" w:rsidP="00302814">
      <w:pPr>
        <w:tabs>
          <w:tab w:val="left" w:pos="2802"/>
        </w:tabs>
      </w:pPr>
    </w:p>
    <w:p w14:paraId="55C695D6" w14:textId="161AD64E" w:rsidR="00D142E0" w:rsidRDefault="00D142E0" w:rsidP="00302814">
      <w:pPr>
        <w:tabs>
          <w:tab w:val="left" w:pos="2802"/>
        </w:tabs>
      </w:pPr>
      <w:r>
        <w:rPr>
          <w:noProof/>
          <w:lang w:eastAsia="en-AU"/>
        </w:rPr>
        <w:drawing>
          <wp:inline distT="0" distB="0" distL="0" distR="0" wp14:anchorId="36DCAED3" wp14:editId="57F96815">
            <wp:extent cx="5518606" cy="3650029"/>
            <wp:effectExtent l="0" t="0" r="635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2849" cy="3679291"/>
                    </a:xfrm>
                    <a:prstGeom prst="rect">
                      <a:avLst/>
                    </a:prstGeom>
                  </pic:spPr>
                </pic:pic>
              </a:graphicData>
            </a:graphic>
          </wp:inline>
        </w:drawing>
      </w:r>
    </w:p>
    <w:p w14:paraId="1E9C3EA9" w14:textId="09503E52" w:rsidR="00D142E0" w:rsidRDefault="00D142E0" w:rsidP="00302814">
      <w:pPr>
        <w:tabs>
          <w:tab w:val="left" w:pos="2802"/>
        </w:tabs>
      </w:pPr>
    </w:p>
    <w:p w14:paraId="008CBF37" w14:textId="242E22AC" w:rsidR="00D142E0" w:rsidRDefault="00D142E0" w:rsidP="00302814">
      <w:pPr>
        <w:tabs>
          <w:tab w:val="left" w:pos="2802"/>
        </w:tabs>
      </w:pPr>
    </w:p>
    <w:p w14:paraId="18F4F0F6" w14:textId="07CCC3FE" w:rsidR="000A25CE" w:rsidRDefault="000A25CE" w:rsidP="00302814">
      <w:pPr>
        <w:tabs>
          <w:tab w:val="left" w:pos="2802"/>
        </w:tabs>
      </w:pPr>
    </w:p>
    <w:p w14:paraId="5587AAB5" w14:textId="50ACCDE0" w:rsidR="000A25CE" w:rsidRDefault="000A25CE" w:rsidP="00302814">
      <w:pPr>
        <w:tabs>
          <w:tab w:val="left" w:pos="2802"/>
        </w:tabs>
      </w:pPr>
    </w:p>
    <w:p w14:paraId="1062E857" w14:textId="3D77FC8A" w:rsidR="000A25CE" w:rsidRDefault="000A25CE" w:rsidP="00302814">
      <w:pPr>
        <w:tabs>
          <w:tab w:val="left" w:pos="2802"/>
        </w:tabs>
      </w:pPr>
    </w:p>
    <w:p w14:paraId="3F20170B" w14:textId="4D20E3D3" w:rsidR="000A25CE" w:rsidRDefault="000A25CE" w:rsidP="00302814">
      <w:pPr>
        <w:tabs>
          <w:tab w:val="left" w:pos="2802"/>
        </w:tabs>
      </w:pPr>
    </w:p>
    <w:p w14:paraId="01D105E6" w14:textId="4ADBFFC7" w:rsidR="000A25CE" w:rsidRDefault="000A25CE" w:rsidP="00302814">
      <w:pPr>
        <w:tabs>
          <w:tab w:val="left" w:pos="2802"/>
        </w:tabs>
      </w:pPr>
    </w:p>
    <w:p w14:paraId="74F04A1C" w14:textId="41581CB1" w:rsidR="000A25CE" w:rsidRDefault="000A25CE" w:rsidP="00302814">
      <w:pPr>
        <w:tabs>
          <w:tab w:val="left" w:pos="2802"/>
        </w:tabs>
      </w:pPr>
    </w:p>
    <w:p w14:paraId="6C518A57" w14:textId="0F3515DB" w:rsidR="000A25CE" w:rsidRDefault="000A25CE" w:rsidP="00302814">
      <w:pPr>
        <w:tabs>
          <w:tab w:val="left" w:pos="2802"/>
        </w:tabs>
      </w:pPr>
    </w:p>
    <w:p w14:paraId="02943BEB" w14:textId="0BCB532F" w:rsidR="000A25CE" w:rsidRDefault="000A25CE" w:rsidP="00302814">
      <w:pPr>
        <w:tabs>
          <w:tab w:val="left" w:pos="2802"/>
        </w:tabs>
      </w:pPr>
    </w:p>
    <w:p w14:paraId="1242D705" w14:textId="293F93FB" w:rsidR="000A25CE" w:rsidRDefault="000A25CE" w:rsidP="00302814">
      <w:pPr>
        <w:tabs>
          <w:tab w:val="left" w:pos="2802"/>
        </w:tabs>
      </w:pPr>
    </w:p>
    <w:p w14:paraId="071CBF1E" w14:textId="77777777" w:rsidR="000A25CE" w:rsidRDefault="000A25CE" w:rsidP="00302814">
      <w:pPr>
        <w:tabs>
          <w:tab w:val="left" w:pos="2802"/>
        </w:tabs>
      </w:pPr>
    </w:p>
    <w:p w14:paraId="40118D86" w14:textId="77777777" w:rsidR="00363626" w:rsidRPr="008F19D5" w:rsidRDefault="00363626" w:rsidP="00363626">
      <w:pPr>
        <w:pStyle w:val="SMMSBodyParagraphBold"/>
      </w:pPr>
      <w:r>
        <w:lastRenderedPageBreak/>
        <w:t>2021</w:t>
      </w:r>
      <w:r w:rsidRPr="008F19D5">
        <w:t xml:space="preserve"> SCHOOL YEAR</w:t>
      </w:r>
    </w:p>
    <w:p w14:paraId="4D5AA15C" w14:textId="0F1D0B15" w:rsidR="00363626" w:rsidRDefault="00363626" w:rsidP="00363626">
      <w:pPr>
        <w:pStyle w:val="SMMSBodyParagraph"/>
      </w:pPr>
      <w:r w:rsidRPr="00E67A1C">
        <w:t xml:space="preserve">The </w:t>
      </w:r>
      <w:r>
        <w:t xml:space="preserve">2021 school financial audit will be completed by KPMG who are auditing every Catholic school and entity in SA.     Once finalised </w:t>
      </w:r>
      <w:r w:rsidRPr="00E67A1C">
        <w:t xml:space="preserve">our audited Annual Financial Statement will be </w:t>
      </w:r>
      <w:r>
        <w:t>sent to the Catholic Education Office</w:t>
      </w:r>
      <w:r w:rsidRPr="00E67A1C">
        <w:t xml:space="preserve"> as required</w:t>
      </w:r>
      <w:r>
        <w:t>.</w:t>
      </w:r>
      <w:r w:rsidRPr="00E67A1C">
        <w:t xml:space="preserve">   </w:t>
      </w:r>
    </w:p>
    <w:p w14:paraId="28ED364B" w14:textId="77777777" w:rsidR="00363626" w:rsidRDefault="00363626" w:rsidP="00363626">
      <w:pPr>
        <w:pStyle w:val="SMMSBodyParagraph"/>
      </w:pPr>
      <w:r>
        <w:t xml:space="preserve">Our Building Program commenced in March 2020.   </w:t>
      </w:r>
    </w:p>
    <w:p w14:paraId="2F4895FE" w14:textId="77777777" w:rsidR="00363626" w:rsidRPr="000A034D" w:rsidRDefault="00363626" w:rsidP="00363626">
      <w:pPr>
        <w:pStyle w:val="SMMSBodyParagraph"/>
      </w:pPr>
      <w:r w:rsidRPr="000A034D">
        <w:t xml:space="preserve">Building Project:   $5.25 million made up of </w:t>
      </w:r>
    </w:p>
    <w:p w14:paraId="0EAEF456" w14:textId="77777777" w:rsidR="00363626" w:rsidRPr="000A034D" w:rsidRDefault="00363626" w:rsidP="00363626">
      <w:pPr>
        <w:pStyle w:val="SMMSBodyParagraph"/>
      </w:pPr>
      <w:r w:rsidRPr="000A034D">
        <w:t>$1m – commonwealth government capital works grant</w:t>
      </w:r>
    </w:p>
    <w:p w14:paraId="68E05085" w14:textId="77777777" w:rsidR="00363626" w:rsidRPr="000A034D" w:rsidRDefault="00363626" w:rsidP="00363626">
      <w:pPr>
        <w:pStyle w:val="SMMSBodyParagraph"/>
      </w:pPr>
      <w:r w:rsidRPr="000A034D">
        <w:t>$2m loan – through Catholic Development Fund</w:t>
      </w:r>
    </w:p>
    <w:p w14:paraId="007DF0E3" w14:textId="77777777" w:rsidR="00363626" w:rsidRPr="000A034D" w:rsidRDefault="00363626" w:rsidP="00363626">
      <w:pPr>
        <w:pStyle w:val="SMMSBodyParagraph"/>
      </w:pPr>
      <w:r w:rsidRPr="000A034D">
        <w:t>$2.25 school contribution</w:t>
      </w:r>
    </w:p>
    <w:p w14:paraId="307259CC" w14:textId="3AD6AC5A" w:rsidR="00BE2C02" w:rsidRDefault="00363626" w:rsidP="00363626">
      <w:pPr>
        <w:pStyle w:val="SMMSBodyParagraph"/>
      </w:pPr>
      <w:r>
        <w:t>In 2020 we received our government grant and paid our school contribution so commenced the draw</w:t>
      </w:r>
      <w:r w:rsidRPr="003F6B17">
        <w:t xml:space="preserve"> down</w:t>
      </w:r>
      <w:r>
        <w:t>s</w:t>
      </w:r>
      <w:r w:rsidRPr="003F6B17">
        <w:t xml:space="preserve"> on our loan in 2021.</w:t>
      </w:r>
    </w:p>
    <w:p w14:paraId="45BB19F4" w14:textId="019BA0E4" w:rsidR="00BE2C02" w:rsidRDefault="00BE2C02" w:rsidP="00302814">
      <w:pPr>
        <w:tabs>
          <w:tab w:val="left" w:pos="2802"/>
        </w:tabs>
      </w:pPr>
    </w:p>
    <w:p w14:paraId="4F6DADB0" w14:textId="2ACE4DBC" w:rsidR="000A25CE" w:rsidRDefault="000A25CE" w:rsidP="00302814">
      <w:pPr>
        <w:tabs>
          <w:tab w:val="left" w:pos="2802"/>
        </w:tabs>
        <w:rPr>
          <w:b/>
          <w:noProof/>
        </w:rPr>
      </w:pPr>
    </w:p>
    <w:p w14:paraId="5224A5A6" w14:textId="4A77EB6C" w:rsidR="000A25CE" w:rsidRDefault="00C0729C" w:rsidP="00302814">
      <w:pPr>
        <w:tabs>
          <w:tab w:val="left" w:pos="2802"/>
        </w:tabs>
        <w:rPr>
          <w:b/>
          <w:noProof/>
        </w:rPr>
      </w:pPr>
      <w:r>
        <w:rPr>
          <w:b/>
          <w:noProof/>
        </w:rPr>
        <w:object w:dxaOrig="1440" w:dyaOrig="1440" w14:anchorId="64F15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74.8pt;margin-top:3.8pt;width:338.3pt;height:238.7pt;z-index:251665408;mso-width-percent:0;mso-height-percent:0;mso-position-horizontal-relative:text;mso-position-vertical-relative:text;mso-width-percent:0;mso-height-percent:0" wrapcoords="-48 0 -48 21532 21600 21532 21600 0 -48 0">
            <v:imagedata r:id="rId18" o:title=""/>
            <o:lock v:ext="edit" aspectratio="f"/>
            <w10:wrap type="tight"/>
          </v:shape>
          <o:OLEObject Type="Embed" ProgID="Excel.Sheet.8" ShapeID="_x0000_s2050" DrawAspect="Content" ObjectID="_1707042017" r:id="rId19"/>
        </w:object>
      </w:r>
    </w:p>
    <w:p w14:paraId="395577FA" w14:textId="0C49118C" w:rsidR="000A25CE" w:rsidRDefault="000A25CE" w:rsidP="00302814">
      <w:pPr>
        <w:tabs>
          <w:tab w:val="left" w:pos="2802"/>
        </w:tabs>
        <w:rPr>
          <w:b/>
          <w:noProof/>
        </w:rPr>
      </w:pPr>
    </w:p>
    <w:p w14:paraId="57AD81CF" w14:textId="08C87412" w:rsidR="000A25CE" w:rsidRDefault="000A25CE" w:rsidP="00302814">
      <w:pPr>
        <w:tabs>
          <w:tab w:val="left" w:pos="2802"/>
        </w:tabs>
        <w:rPr>
          <w:b/>
          <w:noProof/>
        </w:rPr>
      </w:pPr>
    </w:p>
    <w:p w14:paraId="2F8EEF44" w14:textId="54379A1A" w:rsidR="000A25CE" w:rsidRDefault="000A25CE" w:rsidP="00302814">
      <w:pPr>
        <w:tabs>
          <w:tab w:val="left" w:pos="2802"/>
        </w:tabs>
        <w:rPr>
          <w:b/>
          <w:noProof/>
        </w:rPr>
      </w:pPr>
    </w:p>
    <w:p w14:paraId="0B333FFC" w14:textId="4DD2F150" w:rsidR="000A25CE" w:rsidRDefault="000A25CE" w:rsidP="00302814">
      <w:pPr>
        <w:tabs>
          <w:tab w:val="left" w:pos="2802"/>
        </w:tabs>
        <w:rPr>
          <w:b/>
          <w:noProof/>
        </w:rPr>
      </w:pPr>
    </w:p>
    <w:p w14:paraId="1B876CF5" w14:textId="6FB4E6C5" w:rsidR="000A25CE" w:rsidRDefault="000A25CE" w:rsidP="00302814">
      <w:pPr>
        <w:tabs>
          <w:tab w:val="left" w:pos="2802"/>
        </w:tabs>
        <w:rPr>
          <w:b/>
          <w:noProof/>
        </w:rPr>
      </w:pPr>
    </w:p>
    <w:p w14:paraId="31D343B1" w14:textId="41A47C4A" w:rsidR="000A25CE" w:rsidRDefault="000A25CE" w:rsidP="00302814">
      <w:pPr>
        <w:tabs>
          <w:tab w:val="left" w:pos="2802"/>
        </w:tabs>
        <w:rPr>
          <w:b/>
          <w:noProof/>
        </w:rPr>
      </w:pPr>
    </w:p>
    <w:p w14:paraId="652A6F6C" w14:textId="5AD803F1" w:rsidR="000A25CE" w:rsidRDefault="000A25CE" w:rsidP="00302814">
      <w:pPr>
        <w:tabs>
          <w:tab w:val="left" w:pos="2802"/>
        </w:tabs>
        <w:rPr>
          <w:b/>
          <w:noProof/>
        </w:rPr>
      </w:pPr>
    </w:p>
    <w:p w14:paraId="578692F4" w14:textId="77777777" w:rsidR="000A25CE" w:rsidRDefault="000A25CE" w:rsidP="00302814">
      <w:pPr>
        <w:tabs>
          <w:tab w:val="left" w:pos="2802"/>
        </w:tabs>
        <w:rPr>
          <w:b/>
          <w:noProof/>
        </w:rPr>
      </w:pPr>
    </w:p>
    <w:p w14:paraId="63D45765" w14:textId="19D774CC" w:rsidR="00D142E0" w:rsidRDefault="00D142E0" w:rsidP="00302814">
      <w:pPr>
        <w:tabs>
          <w:tab w:val="left" w:pos="2802"/>
        </w:tabs>
      </w:pPr>
    </w:p>
    <w:p w14:paraId="79A869E2" w14:textId="4CF2F0A5" w:rsidR="00DE11A2" w:rsidRDefault="00DE11A2" w:rsidP="00302814">
      <w:pPr>
        <w:tabs>
          <w:tab w:val="left" w:pos="2802"/>
        </w:tabs>
      </w:pPr>
    </w:p>
    <w:p w14:paraId="1F06D95D" w14:textId="64CD7C15" w:rsidR="00DE11A2" w:rsidRDefault="00DE11A2" w:rsidP="00302814">
      <w:pPr>
        <w:tabs>
          <w:tab w:val="left" w:pos="2802"/>
        </w:tabs>
      </w:pPr>
    </w:p>
    <w:p w14:paraId="3A1E0D6B" w14:textId="2DF588E8" w:rsidR="00DE11A2" w:rsidRDefault="00DE11A2" w:rsidP="00302814">
      <w:pPr>
        <w:tabs>
          <w:tab w:val="left" w:pos="2802"/>
        </w:tabs>
      </w:pPr>
    </w:p>
    <w:p w14:paraId="3F91E740" w14:textId="5B615A37" w:rsidR="00DE11A2" w:rsidRDefault="00DE11A2" w:rsidP="00302814">
      <w:pPr>
        <w:tabs>
          <w:tab w:val="left" w:pos="2802"/>
        </w:tabs>
      </w:pPr>
    </w:p>
    <w:p w14:paraId="40CED343" w14:textId="598B7EAA" w:rsidR="00DE11A2" w:rsidRDefault="00DE11A2" w:rsidP="00302814">
      <w:pPr>
        <w:tabs>
          <w:tab w:val="left" w:pos="2802"/>
        </w:tabs>
      </w:pPr>
    </w:p>
    <w:p w14:paraId="57872AFB" w14:textId="7788B63F" w:rsidR="00DE11A2" w:rsidRDefault="00DE11A2" w:rsidP="00302814">
      <w:pPr>
        <w:tabs>
          <w:tab w:val="left" w:pos="2802"/>
        </w:tabs>
      </w:pPr>
    </w:p>
    <w:p w14:paraId="52C491A3" w14:textId="5A13F2B4" w:rsidR="00DE11A2" w:rsidRDefault="00DE11A2" w:rsidP="00302814">
      <w:pPr>
        <w:tabs>
          <w:tab w:val="left" w:pos="2802"/>
        </w:tabs>
      </w:pPr>
    </w:p>
    <w:p w14:paraId="4A52D116" w14:textId="662C0FD5" w:rsidR="00DE11A2" w:rsidRDefault="00DE11A2" w:rsidP="00302814">
      <w:pPr>
        <w:tabs>
          <w:tab w:val="left" w:pos="2802"/>
        </w:tabs>
      </w:pPr>
    </w:p>
    <w:p w14:paraId="43684C39" w14:textId="13410B7D" w:rsidR="00DE11A2" w:rsidRDefault="00DE11A2" w:rsidP="00302814">
      <w:pPr>
        <w:tabs>
          <w:tab w:val="left" w:pos="2802"/>
        </w:tabs>
      </w:pPr>
    </w:p>
    <w:p w14:paraId="416279A6" w14:textId="79E1BAD4" w:rsidR="00DE11A2" w:rsidRDefault="00DE11A2" w:rsidP="00302814">
      <w:pPr>
        <w:tabs>
          <w:tab w:val="left" w:pos="2802"/>
        </w:tabs>
      </w:pPr>
    </w:p>
    <w:p w14:paraId="63C95BF0" w14:textId="3ED8E905" w:rsidR="00DE11A2" w:rsidRDefault="00DE11A2" w:rsidP="00302814">
      <w:pPr>
        <w:tabs>
          <w:tab w:val="left" w:pos="2802"/>
        </w:tabs>
      </w:pPr>
    </w:p>
    <w:p w14:paraId="22702EB3" w14:textId="44BC4040" w:rsidR="00DE11A2" w:rsidRDefault="00DE11A2" w:rsidP="00302814">
      <w:pPr>
        <w:tabs>
          <w:tab w:val="left" w:pos="2802"/>
        </w:tabs>
      </w:pPr>
    </w:p>
    <w:p w14:paraId="7407E2DC" w14:textId="4358F348" w:rsidR="002035BB" w:rsidRDefault="002035BB" w:rsidP="005426A9">
      <w:pPr>
        <w:pStyle w:val="SMMSBodyParagraphBold"/>
      </w:pPr>
      <w:r w:rsidRPr="008773DA">
        <w:t>SES</w:t>
      </w:r>
      <w:r w:rsidRPr="008773DA">
        <w:tab/>
      </w:r>
      <w:r w:rsidRPr="008773DA">
        <w:tab/>
      </w:r>
      <w:r w:rsidRPr="008773DA">
        <w:tab/>
        <w:t>91</w:t>
      </w:r>
    </w:p>
    <w:p w14:paraId="6D96FA85" w14:textId="77777777" w:rsidR="002035BB" w:rsidRPr="008773DA" w:rsidRDefault="002035BB" w:rsidP="005426A9">
      <w:pPr>
        <w:pStyle w:val="SMMSBodyParagraphBold"/>
      </w:pPr>
      <w:r w:rsidRPr="008773DA">
        <w:t xml:space="preserve">STUDENT PROFILE (from </w:t>
      </w:r>
      <w:r>
        <w:t>July 2021</w:t>
      </w:r>
      <w:r w:rsidRPr="008773DA">
        <w:t xml:space="preserve"> </w:t>
      </w:r>
      <w:r>
        <w:t>Commonwealth Government</w:t>
      </w:r>
      <w:r w:rsidRPr="008773DA">
        <w:t xml:space="preserve"> SA Census)</w:t>
      </w:r>
    </w:p>
    <w:p w14:paraId="5F0F1C83" w14:textId="2C6810E8" w:rsidR="002035BB" w:rsidRPr="002035BB" w:rsidRDefault="002035BB" w:rsidP="002035BB">
      <w:pPr>
        <w:pStyle w:val="SMMSBodyParagraph"/>
      </w:pPr>
      <w:r w:rsidRPr="008773DA">
        <w:t xml:space="preserve">Total enrolments R – Year </w:t>
      </w:r>
      <w:r>
        <w:t>6</w:t>
      </w:r>
      <w:r w:rsidRPr="008773DA">
        <w:tab/>
      </w:r>
      <w:r w:rsidRPr="008773DA">
        <w:tab/>
      </w:r>
      <w:r w:rsidRPr="008773DA">
        <w:tab/>
      </w:r>
      <w:r w:rsidRPr="008773DA">
        <w:tab/>
      </w:r>
    </w:p>
    <w:tbl>
      <w:tblPr>
        <w:tblW w:w="8640" w:type="dxa"/>
        <w:tblInd w:w="93" w:type="dxa"/>
        <w:tblLook w:val="04A0" w:firstRow="1" w:lastRow="0" w:firstColumn="1" w:lastColumn="0" w:noHBand="0" w:noVBand="1"/>
      </w:tblPr>
      <w:tblGrid>
        <w:gridCol w:w="960"/>
        <w:gridCol w:w="960"/>
        <w:gridCol w:w="960"/>
        <w:gridCol w:w="960"/>
        <w:gridCol w:w="960"/>
        <w:gridCol w:w="960"/>
        <w:gridCol w:w="960"/>
        <w:gridCol w:w="960"/>
        <w:gridCol w:w="960"/>
      </w:tblGrid>
      <w:tr w:rsidR="002035BB" w:rsidRPr="00655474" w14:paraId="1B25ACC8" w14:textId="77777777" w:rsidTr="006A1A8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5C639"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YEAR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52637A"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Rec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2BF394E"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Yr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063417"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Yr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09062A"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Yr 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3E2862"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Yr 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A04179"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Yr 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FC7AD3"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Yr 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00CF83"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TOTAL</w:t>
            </w:r>
          </w:p>
        </w:tc>
      </w:tr>
      <w:tr w:rsidR="002035BB" w:rsidRPr="00655474" w14:paraId="60F6DCB9" w14:textId="77777777" w:rsidTr="006A1A8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62467B"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BOYS</w:t>
            </w:r>
          </w:p>
        </w:tc>
        <w:tc>
          <w:tcPr>
            <w:tcW w:w="960" w:type="dxa"/>
            <w:tcBorders>
              <w:top w:val="nil"/>
              <w:left w:val="nil"/>
              <w:bottom w:val="single" w:sz="4" w:space="0" w:color="auto"/>
              <w:right w:val="single" w:sz="4" w:space="0" w:color="auto"/>
            </w:tcBorders>
            <w:shd w:val="clear" w:color="auto" w:fill="auto"/>
            <w:noWrap/>
            <w:vAlign w:val="bottom"/>
          </w:tcPr>
          <w:p w14:paraId="48369DA5"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38</w:t>
            </w:r>
          </w:p>
        </w:tc>
        <w:tc>
          <w:tcPr>
            <w:tcW w:w="960" w:type="dxa"/>
            <w:tcBorders>
              <w:top w:val="nil"/>
              <w:left w:val="nil"/>
              <w:bottom w:val="single" w:sz="4" w:space="0" w:color="auto"/>
              <w:right w:val="single" w:sz="4" w:space="0" w:color="auto"/>
            </w:tcBorders>
            <w:shd w:val="clear" w:color="auto" w:fill="auto"/>
            <w:noWrap/>
            <w:vAlign w:val="bottom"/>
          </w:tcPr>
          <w:p w14:paraId="724AAF49"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24</w:t>
            </w:r>
          </w:p>
        </w:tc>
        <w:tc>
          <w:tcPr>
            <w:tcW w:w="960" w:type="dxa"/>
            <w:tcBorders>
              <w:top w:val="nil"/>
              <w:left w:val="nil"/>
              <w:bottom w:val="single" w:sz="4" w:space="0" w:color="auto"/>
              <w:right w:val="single" w:sz="4" w:space="0" w:color="auto"/>
            </w:tcBorders>
            <w:shd w:val="clear" w:color="auto" w:fill="auto"/>
            <w:noWrap/>
            <w:vAlign w:val="bottom"/>
          </w:tcPr>
          <w:p w14:paraId="36337663"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19</w:t>
            </w:r>
          </w:p>
        </w:tc>
        <w:tc>
          <w:tcPr>
            <w:tcW w:w="960" w:type="dxa"/>
            <w:tcBorders>
              <w:top w:val="nil"/>
              <w:left w:val="nil"/>
              <w:bottom w:val="single" w:sz="4" w:space="0" w:color="auto"/>
              <w:right w:val="single" w:sz="4" w:space="0" w:color="auto"/>
            </w:tcBorders>
            <w:shd w:val="clear" w:color="auto" w:fill="auto"/>
            <w:noWrap/>
            <w:vAlign w:val="bottom"/>
          </w:tcPr>
          <w:p w14:paraId="6F5178F9"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20</w:t>
            </w:r>
          </w:p>
        </w:tc>
        <w:tc>
          <w:tcPr>
            <w:tcW w:w="960" w:type="dxa"/>
            <w:tcBorders>
              <w:top w:val="nil"/>
              <w:left w:val="nil"/>
              <w:bottom w:val="single" w:sz="4" w:space="0" w:color="auto"/>
              <w:right w:val="single" w:sz="4" w:space="0" w:color="auto"/>
            </w:tcBorders>
            <w:shd w:val="clear" w:color="auto" w:fill="auto"/>
            <w:noWrap/>
            <w:vAlign w:val="bottom"/>
          </w:tcPr>
          <w:p w14:paraId="239ACD76"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bottom"/>
          </w:tcPr>
          <w:p w14:paraId="04C8FC04"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noWrap/>
            <w:vAlign w:val="bottom"/>
          </w:tcPr>
          <w:p w14:paraId="2D78D842"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22</w:t>
            </w:r>
          </w:p>
        </w:tc>
        <w:tc>
          <w:tcPr>
            <w:tcW w:w="960" w:type="dxa"/>
            <w:tcBorders>
              <w:top w:val="nil"/>
              <w:left w:val="nil"/>
              <w:bottom w:val="single" w:sz="4" w:space="0" w:color="auto"/>
              <w:right w:val="single" w:sz="4" w:space="0" w:color="auto"/>
            </w:tcBorders>
            <w:shd w:val="clear" w:color="auto" w:fill="auto"/>
            <w:noWrap/>
            <w:vAlign w:val="bottom"/>
          </w:tcPr>
          <w:p w14:paraId="100D154D"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147</w:t>
            </w:r>
          </w:p>
        </w:tc>
      </w:tr>
      <w:tr w:rsidR="002035BB" w:rsidRPr="00655474" w14:paraId="50DBCB73" w14:textId="77777777" w:rsidTr="006A1A8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7E966C"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GIRLS</w:t>
            </w:r>
          </w:p>
        </w:tc>
        <w:tc>
          <w:tcPr>
            <w:tcW w:w="960" w:type="dxa"/>
            <w:tcBorders>
              <w:top w:val="nil"/>
              <w:left w:val="nil"/>
              <w:bottom w:val="single" w:sz="4" w:space="0" w:color="auto"/>
              <w:right w:val="single" w:sz="4" w:space="0" w:color="auto"/>
            </w:tcBorders>
            <w:shd w:val="clear" w:color="auto" w:fill="auto"/>
            <w:noWrap/>
            <w:vAlign w:val="bottom"/>
          </w:tcPr>
          <w:p w14:paraId="085D98AF"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30</w:t>
            </w:r>
          </w:p>
        </w:tc>
        <w:tc>
          <w:tcPr>
            <w:tcW w:w="960" w:type="dxa"/>
            <w:tcBorders>
              <w:top w:val="nil"/>
              <w:left w:val="nil"/>
              <w:bottom w:val="single" w:sz="4" w:space="0" w:color="auto"/>
              <w:right w:val="single" w:sz="4" w:space="0" w:color="auto"/>
            </w:tcBorders>
            <w:shd w:val="clear" w:color="auto" w:fill="auto"/>
            <w:noWrap/>
            <w:vAlign w:val="bottom"/>
          </w:tcPr>
          <w:p w14:paraId="09B73756"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21</w:t>
            </w:r>
          </w:p>
        </w:tc>
        <w:tc>
          <w:tcPr>
            <w:tcW w:w="960" w:type="dxa"/>
            <w:tcBorders>
              <w:top w:val="nil"/>
              <w:left w:val="nil"/>
              <w:bottom w:val="single" w:sz="4" w:space="0" w:color="auto"/>
              <w:right w:val="single" w:sz="4" w:space="0" w:color="auto"/>
            </w:tcBorders>
            <w:shd w:val="clear" w:color="auto" w:fill="auto"/>
            <w:noWrap/>
            <w:vAlign w:val="bottom"/>
          </w:tcPr>
          <w:p w14:paraId="54D295D7"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19</w:t>
            </w:r>
          </w:p>
        </w:tc>
        <w:tc>
          <w:tcPr>
            <w:tcW w:w="960" w:type="dxa"/>
            <w:tcBorders>
              <w:top w:val="nil"/>
              <w:left w:val="nil"/>
              <w:bottom w:val="single" w:sz="4" w:space="0" w:color="auto"/>
              <w:right w:val="single" w:sz="4" w:space="0" w:color="auto"/>
            </w:tcBorders>
            <w:shd w:val="clear" w:color="auto" w:fill="auto"/>
            <w:noWrap/>
            <w:vAlign w:val="bottom"/>
          </w:tcPr>
          <w:p w14:paraId="2DCB2A67"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26</w:t>
            </w:r>
          </w:p>
        </w:tc>
        <w:tc>
          <w:tcPr>
            <w:tcW w:w="960" w:type="dxa"/>
            <w:tcBorders>
              <w:top w:val="nil"/>
              <w:left w:val="nil"/>
              <w:bottom w:val="single" w:sz="4" w:space="0" w:color="auto"/>
              <w:right w:val="single" w:sz="4" w:space="0" w:color="auto"/>
            </w:tcBorders>
            <w:shd w:val="clear" w:color="auto" w:fill="auto"/>
            <w:noWrap/>
            <w:vAlign w:val="bottom"/>
          </w:tcPr>
          <w:p w14:paraId="66268E54"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24</w:t>
            </w:r>
          </w:p>
        </w:tc>
        <w:tc>
          <w:tcPr>
            <w:tcW w:w="960" w:type="dxa"/>
            <w:tcBorders>
              <w:top w:val="nil"/>
              <w:left w:val="nil"/>
              <w:bottom w:val="single" w:sz="4" w:space="0" w:color="auto"/>
              <w:right w:val="single" w:sz="4" w:space="0" w:color="auto"/>
            </w:tcBorders>
            <w:shd w:val="clear" w:color="auto" w:fill="auto"/>
            <w:noWrap/>
            <w:vAlign w:val="bottom"/>
          </w:tcPr>
          <w:p w14:paraId="702F0F58"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15</w:t>
            </w:r>
          </w:p>
        </w:tc>
        <w:tc>
          <w:tcPr>
            <w:tcW w:w="960" w:type="dxa"/>
            <w:tcBorders>
              <w:top w:val="nil"/>
              <w:left w:val="nil"/>
              <w:bottom w:val="single" w:sz="4" w:space="0" w:color="auto"/>
              <w:right w:val="single" w:sz="4" w:space="0" w:color="auto"/>
            </w:tcBorders>
            <w:shd w:val="clear" w:color="auto" w:fill="auto"/>
            <w:noWrap/>
            <w:vAlign w:val="bottom"/>
          </w:tcPr>
          <w:p w14:paraId="586C9336"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18</w:t>
            </w:r>
          </w:p>
        </w:tc>
        <w:tc>
          <w:tcPr>
            <w:tcW w:w="960" w:type="dxa"/>
            <w:tcBorders>
              <w:top w:val="nil"/>
              <w:left w:val="nil"/>
              <w:bottom w:val="single" w:sz="4" w:space="0" w:color="auto"/>
              <w:right w:val="single" w:sz="4" w:space="0" w:color="auto"/>
            </w:tcBorders>
            <w:shd w:val="clear" w:color="auto" w:fill="auto"/>
            <w:noWrap/>
            <w:vAlign w:val="bottom"/>
          </w:tcPr>
          <w:p w14:paraId="58585C5A"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153</w:t>
            </w:r>
          </w:p>
        </w:tc>
      </w:tr>
      <w:tr w:rsidR="002035BB" w:rsidRPr="00655474" w14:paraId="49A47FC2" w14:textId="77777777" w:rsidTr="006A1A8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18E40E" w14:textId="77777777" w:rsidR="002035BB" w:rsidRPr="008773DA" w:rsidRDefault="002035BB" w:rsidP="002035BB">
            <w:pPr>
              <w:pStyle w:val="SMMSBodyParagraph"/>
              <w:rPr>
                <w:rFonts w:ascii="Calibri" w:eastAsia="Times New Roman" w:hAnsi="Calibri" w:cs="Times New Roman"/>
                <w:bCs/>
              </w:rPr>
            </w:pPr>
            <w:r w:rsidRPr="008773DA">
              <w:rPr>
                <w:rFonts w:ascii="Calibri" w:eastAsia="Times New Roman" w:hAnsi="Calibri" w:cs="Times New Roman"/>
                <w:bCs/>
              </w:rPr>
              <w:t>TOTAL</w:t>
            </w:r>
          </w:p>
        </w:tc>
        <w:tc>
          <w:tcPr>
            <w:tcW w:w="960" w:type="dxa"/>
            <w:tcBorders>
              <w:top w:val="nil"/>
              <w:left w:val="nil"/>
              <w:bottom w:val="single" w:sz="4" w:space="0" w:color="auto"/>
              <w:right w:val="single" w:sz="4" w:space="0" w:color="auto"/>
            </w:tcBorders>
            <w:shd w:val="clear" w:color="auto" w:fill="auto"/>
            <w:noWrap/>
            <w:vAlign w:val="bottom"/>
          </w:tcPr>
          <w:p w14:paraId="24F1A86E"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68</w:t>
            </w:r>
          </w:p>
        </w:tc>
        <w:tc>
          <w:tcPr>
            <w:tcW w:w="960" w:type="dxa"/>
            <w:tcBorders>
              <w:top w:val="nil"/>
              <w:left w:val="nil"/>
              <w:bottom w:val="single" w:sz="4" w:space="0" w:color="auto"/>
              <w:right w:val="single" w:sz="4" w:space="0" w:color="auto"/>
            </w:tcBorders>
            <w:shd w:val="clear" w:color="auto" w:fill="auto"/>
            <w:noWrap/>
            <w:vAlign w:val="bottom"/>
          </w:tcPr>
          <w:p w14:paraId="65D75867"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45</w:t>
            </w:r>
          </w:p>
        </w:tc>
        <w:tc>
          <w:tcPr>
            <w:tcW w:w="960" w:type="dxa"/>
            <w:tcBorders>
              <w:top w:val="nil"/>
              <w:left w:val="nil"/>
              <w:bottom w:val="single" w:sz="4" w:space="0" w:color="auto"/>
              <w:right w:val="single" w:sz="4" w:space="0" w:color="auto"/>
            </w:tcBorders>
            <w:shd w:val="clear" w:color="auto" w:fill="auto"/>
            <w:noWrap/>
            <w:vAlign w:val="bottom"/>
          </w:tcPr>
          <w:p w14:paraId="11675C76"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38</w:t>
            </w:r>
          </w:p>
        </w:tc>
        <w:tc>
          <w:tcPr>
            <w:tcW w:w="960" w:type="dxa"/>
            <w:tcBorders>
              <w:top w:val="nil"/>
              <w:left w:val="nil"/>
              <w:bottom w:val="single" w:sz="4" w:space="0" w:color="auto"/>
              <w:right w:val="single" w:sz="4" w:space="0" w:color="auto"/>
            </w:tcBorders>
            <w:shd w:val="clear" w:color="auto" w:fill="auto"/>
            <w:noWrap/>
            <w:vAlign w:val="bottom"/>
          </w:tcPr>
          <w:p w14:paraId="4552C3B4"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46</w:t>
            </w:r>
          </w:p>
        </w:tc>
        <w:tc>
          <w:tcPr>
            <w:tcW w:w="960" w:type="dxa"/>
            <w:tcBorders>
              <w:top w:val="nil"/>
              <w:left w:val="nil"/>
              <w:bottom w:val="single" w:sz="4" w:space="0" w:color="auto"/>
              <w:right w:val="single" w:sz="4" w:space="0" w:color="auto"/>
            </w:tcBorders>
            <w:shd w:val="clear" w:color="auto" w:fill="auto"/>
            <w:noWrap/>
            <w:vAlign w:val="bottom"/>
          </w:tcPr>
          <w:p w14:paraId="132AAA02"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36</w:t>
            </w:r>
          </w:p>
        </w:tc>
        <w:tc>
          <w:tcPr>
            <w:tcW w:w="960" w:type="dxa"/>
            <w:tcBorders>
              <w:top w:val="nil"/>
              <w:left w:val="nil"/>
              <w:bottom w:val="single" w:sz="4" w:space="0" w:color="auto"/>
              <w:right w:val="single" w:sz="4" w:space="0" w:color="auto"/>
            </w:tcBorders>
            <w:shd w:val="clear" w:color="auto" w:fill="auto"/>
            <w:noWrap/>
            <w:vAlign w:val="bottom"/>
          </w:tcPr>
          <w:p w14:paraId="66C8CB7E"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27</w:t>
            </w:r>
          </w:p>
        </w:tc>
        <w:tc>
          <w:tcPr>
            <w:tcW w:w="960" w:type="dxa"/>
            <w:tcBorders>
              <w:top w:val="nil"/>
              <w:left w:val="nil"/>
              <w:bottom w:val="single" w:sz="4" w:space="0" w:color="auto"/>
              <w:right w:val="single" w:sz="4" w:space="0" w:color="auto"/>
            </w:tcBorders>
            <w:shd w:val="clear" w:color="auto" w:fill="auto"/>
            <w:noWrap/>
            <w:vAlign w:val="bottom"/>
          </w:tcPr>
          <w:p w14:paraId="40338687"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40</w:t>
            </w:r>
          </w:p>
        </w:tc>
        <w:tc>
          <w:tcPr>
            <w:tcW w:w="960" w:type="dxa"/>
            <w:tcBorders>
              <w:top w:val="nil"/>
              <w:left w:val="nil"/>
              <w:bottom w:val="single" w:sz="4" w:space="0" w:color="auto"/>
              <w:right w:val="single" w:sz="4" w:space="0" w:color="auto"/>
            </w:tcBorders>
            <w:shd w:val="clear" w:color="auto" w:fill="auto"/>
            <w:noWrap/>
            <w:vAlign w:val="bottom"/>
          </w:tcPr>
          <w:p w14:paraId="13BCB626" w14:textId="77777777" w:rsidR="002035BB" w:rsidRPr="008773DA" w:rsidRDefault="002035BB" w:rsidP="002035BB">
            <w:pPr>
              <w:pStyle w:val="SMMSBodyParagraph"/>
              <w:rPr>
                <w:rFonts w:ascii="Calibri" w:eastAsia="Times New Roman" w:hAnsi="Calibri" w:cs="Times New Roman"/>
              </w:rPr>
            </w:pPr>
            <w:r>
              <w:rPr>
                <w:rFonts w:ascii="Calibri" w:eastAsia="Times New Roman" w:hAnsi="Calibri" w:cs="Times New Roman"/>
              </w:rPr>
              <w:t>300</w:t>
            </w:r>
          </w:p>
        </w:tc>
      </w:tr>
    </w:tbl>
    <w:p w14:paraId="46C618E8" w14:textId="77777777" w:rsidR="002035BB" w:rsidRDefault="002035BB" w:rsidP="002035BB">
      <w:pPr>
        <w:pStyle w:val="NoSpacing"/>
        <w:rPr>
          <w:highlight w:val="yellow"/>
        </w:rPr>
      </w:pPr>
    </w:p>
    <w:p w14:paraId="38B6578B" w14:textId="77777777" w:rsidR="002035BB" w:rsidRDefault="002035BB" w:rsidP="002035BB">
      <w:pPr>
        <w:pStyle w:val="NoSpacing"/>
        <w:rPr>
          <w:highlight w:val="yellow"/>
        </w:rPr>
      </w:pPr>
    </w:p>
    <w:p w14:paraId="4649527A" w14:textId="5E81931F" w:rsidR="002035BB" w:rsidRPr="0086206F" w:rsidRDefault="002035BB" w:rsidP="002035BB">
      <w:pPr>
        <w:pStyle w:val="SMMSBodyParagraph"/>
        <w:rPr>
          <w:highlight w:val="yellow"/>
        </w:rPr>
      </w:pPr>
      <w:r w:rsidRPr="00B01253">
        <w:t>Indigenous students</w:t>
      </w:r>
      <w:r w:rsidRPr="00B01253">
        <w:tab/>
      </w:r>
      <w:r w:rsidRPr="00B01253">
        <w:tab/>
      </w:r>
      <w:r w:rsidRPr="00B01253">
        <w:tab/>
      </w:r>
      <w:r w:rsidRPr="00B01253">
        <w:tab/>
        <w:t xml:space="preserve">   </w:t>
      </w:r>
      <w:r w:rsidRPr="00B01253">
        <w:tab/>
        <w:t xml:space="preserve">    </w:t>
      </w:r>
      <w:r w:rsidRPr="00B01253">
        <w:tab/>
      </w:r>
      <w:r>
        <w:t>4</w:t>
      </w:r>
      <w:r w:rsidRPr="00B01253">
        <w:tab/>
      </w:r>
      <w:r w:rsidRPr="0086206F">
        <w:rPr>
          <w:highlight w:val="yellow"/>
        </w:rPr>
        <w:t xml:space="preserve">  </w:t>
      </w:r>
    </w:p>
    <w:p w14:paraId="05EDEA24" w14:textId="49F4381F" w:rsidR="002035BB" w:rsidRPr="008773DA" w:rsidRDefault="002035BB" w:rsidP="002035BB">
      <w:pPr>
        <w:pStyle w:val="SMMSBodyParagraph"/>
      </w:pPr>
      <w:r w:rsidRPr="008773DA">
        <w:t>Preschool enrolments (term 3 annual census)</w:t>
      </w:r>
      <w:r w:rsidRPr="008773DA">
        <w:tab/>
      </w:r>
      <w:r w:rsidRPr="008773DA">
        <w:tab/>
        <w:t xml:space="preserve">  </w:t>
      </w:r>
      <w:r>
        <w:tab/>
        <w:t>44</w:t>
      </w:r>
      <w:r>
        <w:tab/>
        <w:t xml:space="preserve">  </w:t>
      </w:r>
    </w:p>
    <w:p w14:paraId="133C1610" w14:textId="68A23862" w:rsidR="002035BB" w:rsidRPr="0086206F" w:rsidRDefault="002035BB" w:rsidP="002035BB">
      <w:pPr>
        <w:pStyle w:val="SMMSBodyParagraph"/>
        <w:rPr>
          <w:highlight w:val="yellow"/>
        </w:rPr>
      </w:pPr>
      <w:r w:rsidRPr="003A6064">
        <w:t>Nationally Consistent Collection of Data Students</w:t>
      </w:r>
      <w:r w:rsidRPr="003A6064">
        <w:tab/>
      </w:r>
      <w:r w:rsidRPr="003A6064">
        <w:tab/>
      </w:r>
      <w:r>
        <w:t>74</w:t>
      </w:r>
      <w:r>
        <w:tab/>
      </w:r>
      <w:r>
        <w:tab/>
        <w:t>(mid year census)</w:t>
      </w:r>
    </w:p>
    <w:p w14:paraId="03271305" w14:textId="77777777" w:rsidR="002035BB" w:rsidRDefault="002035BB" w:rsidP="002035BB">
      <w:pPr>
        <w:pStyle w:val="SMMSBodyParagraph"/>
      </w:pPr>
      <w:r>
        <w:t>QDTP</w:t>
      </w:r>
      <w:r>
        <w:tab/>
      </w:r>
      <w:r>
        <w:tab/>
      </w:r>
      <w:r>
        <w:tab/>
        <w:t>21 students</w:t>
      </w:r>
    </w:p>
    <w:p w14:paraId="0D116AEE" w14:textId="77777777" w:rsidR="002035BB" w:rsidRDefault="002035BB" w:rsidP="002035BB">
      <w:pPr>
        <w:pStyle w:val="SMMSBodyParagraph"/>
      </w:pPr>
      <w:r>
        <w:t>Supplementary</w:t>
      </w:r>
      <w:r>
        <w:tab/>
      </w:r>
      <w:r>
        <w:tab/>
        <w:t>40 students</w:t>
      </w:r>
    </w:p>
    <w:p w14:paraId="5E22BB7B" w14:textId="03CBEA0A" w:rsidR="002035BB" w:rsidRPr="002035BB" w:rsidRDefault="002035BB" w:rsidP="002035BB">
      <w:pPr>
        <w:pStyle w:val="SMMSBodyParagraph"/>
      </w:pPr>
      <w:r>
        <w:lastRenderedPageBreak/>
        <w:t>Substantial</w:t>
      </w:r>
      <w:r>
        <w:tab/>
      </w:r>
      <w:r>
        <w:tab/>
        <w:t>13 students</w:t>
      </w:r>
      <w:r w:rsidRPr="002035BB">
        <w:tab/>
      </w:r>
      <w:r w:rsidRPr="002035BB">
        <w:tab/>
      </w:r>
      <w:r w:rsidRPr="002035BB">
        <w:tab/>
      </w:r>
    </w:p>
    <w:p w14:paraId="757F4083" w14:textId="46E250C3" w:rsidR="002035BB" w:rsidRPr="002035BB" w:rsidRDefault="005B308F" w:rsidP="002035BB">
      <w:pPr>
        <w:pStyle w:val="SMMSBodyParagraph"/>
      </w:pPr>
      <w:r>
        <w:t>F</w:t>
      </w:r>
      <w:r w:rsidR="002035BB" w:rsidRPr="002035BB">
        <w:t>unded students with disabilit</w:t>
      </w:r>
      <w:r w:rsidR="002035BB">
        <w:t>y</w:t>
      </w:r>
      <w:r w:rsidR="002035BB" w:rsidRPr="002035BB">
        <w:t xml:space="preserve"> as a % </w:t>
      </w:r>
      <w:r>
        <w:rPr>
          <w:i/>
          <w:iCs/>
        </w:rPr>
        <w:t>s</w:t>
      </w:r>
      <w:r w:rsidR="002035BB" w:rsidRPr="005B308F">
        <w:rPr>
          <w:i/>
          <w:iCs/>
        </w:rPr>
        <w:t>upplementary and substantial</w:t>
      </w:r>
      <w:r w:rsidR="002035BB" w:rsidRPr="002035BB">
        <w:tab/>
        <w:t>18%</w:t>
      </w:r>
      <w:r w:rsidR="002035BB" w:rsidRPr="002035BB">
        <w:tab/>
        <w:t>(mid year census)</w:t>
      </w:r>
    </w:p>
    <w:p w14:paraId="1C47594B" w14:textId="77777777" w:rsidR="002035BB" w:rsidRPr="009811D8" w:rsidRDefault="002035BB" w:rsidP="002035BB">
      <w:pPr>
        <w:pStyle w:val="NoSpacing"/>
        <w:rPr>
          <w:b/>
          <w:highlight w:val="yellow"/>
        </w:rPr>
      </w:pPr>
    </w:p>
    <w:p w14:paraId="78395527" w14:textId="77777777" w:rsidR="002035BB" w:rsidRPr="006460E1" w:rsidRDefault="002035BB" w:rsidP="002035BB">
      <w:pPr>
        <w:pStyle w:val="SMMSBodyParagraphBold"/>
      </w:pPr>
      <w:r w:rsidRPr="006460E1">
        <w:t xml:space="preserve">Teacher Standards and Qualifications in </w:t>
      </w:r>
      <w:r>
        <w:t>2020</w:t>
      </w:r>
      <w:r w:rsidRPr="006460E1">
        <w:t xml:space="preserve">  </w:t>
      </w:r>
    </w:p>
    <w:p w14:paraId="4A84C13D" w14:textId="77777777" w:rsidR="002035BB" w:rsidRPr="006460E1" w:rsidRDefault="002035BB" w:rsidP="002035BB">
      <w:pPr>
        <w:pStyle w:val="SMMSBodyParagraph"/>
      </w:pPr>
      <w:r w:rsidRPr="006460E1">
        <w:t>Diplomas/Advanced Diplomas</w:t>
      </w:r>
      <w:r w:rsidRPr="006460E1">
        <w:tab/>
      </w:r>
      <w:r w:rsidRPr="006460E1">
        <w:tab/>
      </w:r>
      <w:r w:rsidRPr="006460E1">
        <w:tab/>
        <w:t>50%</w:t>
      </w:r>
    </w:p>
    <w:p w14:paraId="61F6159A" w14:textId="77777777" w:rsidR="002035BB" w:rsidRPr="006460E1" w:rsidRDefault="002035BB" w:rsidP="002035BB">
      <w:pPr>
        <w:pStyle w:val="SMMSBodyParagraph"/>
      </w:pPr>
      <w:r w:rsidRPr="006460E1">
        <w:t>Bachelor Degree in Education</w:t>
      </w:r>
      <w:r w:rsidRPr="006460E1">
        <w:tab/>
      </w:r>
      <w:r w:rsidRPr="006460E1">
        <w:tab/>
        <w:t xml:space="preserve">            100%</w:t>
      </w:r>
    </w:p>
    <w:p w14:paraId="38A7A9FC" w14:textId="77777777" w:rsidR="002035BB" w:rsidRPr="006460E1" w:rsidRDefault="002035BB" w:rsidP="002035BB">
      <w:pPr>
        <w:pStyle w:val="SMMSBodyParagraph"/>
      </w:pPr>
      <w:r w:rsidRPr="006460E1">
        <w:t>Graduate Certificates</w:t>
      </w:r>
      <w:r w:rsidRPr="006460E1">
        <w:tab/>
      </w:r>
      <w:r w:rsidRPr="006460E1">
        <w:tab/>
      </w:r>
      <w:r w:rsidRPr="006460E1">
        <w:tab/>
      </w:r>
      <w:r w:rsidRPr="006460E1">
        <w:tab/>
        <w:t>46%</w:t>
      </w:r>
    </w:p>
    <w:p w14:paraId="1330F7C0" w14:textId="77777777" w:rsidR="002035BB" w:rsidRPr="006460E1" w:rsidRDefault="002035BB" w:rsidP="002035BB">
      <w:pPr>
        <w:pStyle w:val="SMMSBodyParagraph"/>
      </w:pPr>
      <w:r w:rsidRPr="006460E1">
        <w:t>Masters Degree in Education</w:t>
      </w:r>
      <w:r w:rsidRPr="006460E1">
        <w:tab/>
      </w:r>
      <w:r w:rsidRPr="006460E1">
        <w:tab/>
      </w:r>
      <w:r w:rsidRPr="006460E1">
        <w:tab/>
        <w:t>17%</w:t>
      </w:r>
    </w:p>
    <w:p w14:paraId="589D3400" w14:textId="77777777" w:rsidR="002035BB" w:rsidRPr="006460E1" w:rsidRDefault="002035BB" w:rsidP="002035BB">
      <w:pPr>
        <w:pStyle w:val="SMMSBodyParagraph"/>
      </w:pPr>
      <w:r w:rsidRPr="006460E1">
        <w:t>Certificate in Education</w:t>
      </w:r>
      <w:r w:rsidRPr="006460E1">
        <w:tab/>
      </w:r>
      <w:r w:rsidRPr="006460E1">
        <w:tab/>
      </w:r>
      <w:r w:rsidRPr="006460E1">
        <w:tab/>
      </w:r>
      <w:r w:rsidRPr="006460E1">
        <w:tab/>
        <w:t>46%</w:t>
      </w:r>
    </w:p>
    <w:p w14:paraId="474422BE" w14:textId="77777777" w:rsidR="002035BB" w:rsidRPr="00CD0DE7" w:rsidRDefault="002035BB" w:rsidP="002035BB">
      <w:pPr>
        <w:pStyle w:val="NoSpacing"/>
        <w:rPr>
          <w:b/>
          <w:highlight w:val="yellow"/>
        </w:rPr>
      </w:pPr>
    </w:p>
    <w:p w14:paraId="1BF5A021" w14:textId="77777777" w:rsidR="002035BB" w:rsidRPr="003A6064" w:rsidRDefault="002035BB" w:rsidP="002035BB">
      <w:pPr>
        <w:pStyle w:val="SMMSBodyParagraphBold"/>
      </w:pPr>
      <w:r w:rsidRPr="003A6064">
        <w:t>STAFF PROFILE</w:t>
      </w:r>
    </w:p>
    <w:p w14:paraId="390CC1F1" w14:textId="77777777" w:rsidR="002035BB" w:rsidRPr="003A6064" w:rsidRDefault="002035BB" w:rsidP="002035BB">
      <w:pPr>
        <w:pStyle w:val="SMMSBodyParagraph"/>
      </w:pPr>
      <w:r w:rsidRPr="003A6064">
        <w:t xml:space="preserve">Workforce composition  </w:t>
      </w:r>
    </w:p>
    <w:p w14:paraId="39791DFB" w14:textId="77777777" w:rsidR="002035BB" w:rsidRPr="00A20207" w:rsidRDefault="002035BB" w:rsidP="002035BB">
      <w:pPr>
        <w:pStyle w:val="SMMSBodyParagraph"/>
      </w:pPr>
      <w:r w:rsidRPr="00A20207">
        <w:t>R-6 teaching staff</w:t>
      </w:r>
      <w:r w:rsidRPr="00A20207">
        <w:tab/>
      </w:r>
      <w:r w:rsidRPr="00A20207">
        <w:tab/>
      </w:r>
      <w:r w:rsidRPr="00A20207">
        <w:tab/>
        <w:t xml:space="preserve">Total </w:t>
      </w:r>
      <w:r>
        <w:tab/>
      </w:r>
      <w:r w:rsidRPr="00A20207">
        <w:t>2</w:t>
      </w:r>
      <w:r>
        <w:t>2</w:t>
      </w:r>
      <w:r w:rsidRPr="00A20207">
        <w:tab/>
      </w:r>
      <w:r w:rsidRPr="00A20207">
        <w:tab/>
      </w:r>
      <w:r w:rsidRPr="00A20207">
        <w:tab/>
        <w:t>Full time equivalent</w:t>
      </w:r>
      <w:r w:rsidRPr="00A20207">
        <w:tab/>
        <w:t>17.</w:t>
      </w:r>
      <w:r>
        <w:t>9</w:t>
      </w:r>
    </w:p>
    <w:p w14:paraId="76800171" w14:textId="69C6800B" w:rsidR="002035BB" w:rsidRPr="005B347F" w:rsidRDefault="009E2608" w:rsidP="002035BB">
      <w:pPr>
        <w:pStyle w:val="SMMSBodyParagraph"/>
        <w:rPr>
          <w:highlight w:val="yellow"/>
        </w:rPr>
      </w:pPr>
      <w:r w:rsidRPr="003A6064">
        <w:t>Non-Teaching</w:t>
      </w:r>
      <w:r w:rsidR="002035BB" w:rsidRPr="003A6064">
        <w:t xml:space="preserve"> staff</w:t>
      </w:r>
      <w:r w:rsidR="002035BB" w:rsidRPr="003A6064">
        <w:tab/>
      </w:r>
      <w:r w:rsidR="002035BB" w:rsidRPr="003A6064">
        <w:tab/>
      </w:r>
      <w:r w:rsidR="002035BB" w:rsidRPr="003A6064">
        <w:tab/>
        <w:t xml:space="preserve">Total </w:t>
      </w:r>
      <w:r w:rsidR="002035BB">
        <w:t xml:space="preserve">   12</w:t>
      </w:r>
      <w:r w:rsidR="002035BB" w:rsidRPr="003A6064">
        <w:tab/>
      </w:r>
      <w:r w:rsidR="002035BB" w:rsidRPr="003A6064">
        <w:tab/>
      </w:r>
      <w:r w:rsidR="002035BB" w:rsidRPr="003A6064">
        <w:tab/>
        <w:t>Full time equivalent</w:t>
      </w:r>
      <w:r w:rsidR="002035BB" w:rsidRPr="003A6064">
        <w:tab/>
      </w:r>
      <w:r w:rsidR="002035BB">
        <w:t>6.1</w:t>
      </w:r>
    </w:p>
    <w:p w14:paraId="27C45565" w14:textId="1504603A" w:rsidR="002035BB" w:rsidRPr="003A6064" w:rsidRDefault="002035BB" w:rsidP="002035BB">
      <w:pPr>
        <w:pStyle w:val="SMMSBodyParagraph"/>
      </w:pPr>
      <w:r w:rsidRPr="003A6064">
        <w:t xml:space="preserve">Staff who identify as Indigenous </w:t>
      </w:r>
      <w:r w:rsidRPr="003A6064">
        <w:tab/>
      </w:r>
      <w:r w:rsidRPr="003A6064">
        <w:tab/>
      </w:r>
      <w:r>
        <w:tab/>
      </w:r>
      <w:r w:rsidRPr="003A6064">
        <w:t>0</w:t>
      </w:r>
    </w:p>
    <w:p w14:paraId="320CDB95" w14:textId="77777777" w:rsidR="002035BB" w:rsidRPr="003A6064" w:rsidRDefault="002035BB" w:rsidP="002035BB">
      <w:pPr>
        <w:pStyle w:val="SMMSBodyParagraph"/>
      </w:pPr>
      <w:r w:rsidRPr="003A6064">
        <w:t>Preschool Teaching staff</w:t>
      </w:r>
      <w:r w:rsidRPr="003A6064">
        <w:tab/>
      </w:r>
      <w:r w:rsidRPr="003A6064">
        <w:tab/>
      </w:r>
      <w:r w:rsidRPr="003A6064">
        <w:tab/>
      </w:r>
      <w:r>
        <w:t>3</w:t>
      </w:r>
      <w:r w:rsidRPr="003A6064">
        <w:tab/>
      </w:r>
      <w:r w:rsidRPr="003A6064">
        <w:tab/>
      </w:r>
      <w:r w:rsidRPr="003A6064">
        <w:tab/>
        <w:t xml:space="preserve">Full time equivalent </w:t>
      </w:r>
      <w:r w:rsidRPr="003A6064">
        <w:tab/>
        <w:t>1.2</w:t>
      </w:r>
    </w:p>
    <w:p w14:paraId="3250BF71" w14:textId="32B6431C" w:rsidR="002035BB" w:rsidRPr="00461611" w:rsidRDefault="002035BB" w:rsidP="002035BB">
      <w:pPr>
        <w:pStyle w:val="SMMSBodyParagraph"/>
      </w:pPr>
      <w:r w:rsidRPr="003A6064">
        <w:t xml:space="preserve">Preschool </w:t>
      </w:r>
      <w:r w:rsidR="009E2608" w:rsidRPr="003A6064">
        <w:t>Non-Teaching</w:t>
      </w:r>
      <w:r w:rsidRPr="003A6064">
        <w:t xml:space="preserve"> staff</w:t>
      </w:r>
      <w:r w:rsidRPr="003A6064">
        <w:tab/>
      </w:r>
      <w:r w:rsidRPr="003A6064">
        <w:tab/>
      </w:r>
      <w:r w:rsidRPr="003A6064">
        <w:tab/>
        <w:t>1</w:t>
      </w:r>
      <w:r w:rsidRPr="003A6064">
        <w:tab/>
      </w:r>
      <w:r w:rsidRPr="003A6064">
        <w:tab/>
      </w:r>
      <w:r w:rsidRPr="003A6064">
        <w:tab/>
        <w:t>Full time equivalent</w:t>
      </w:r>
      <w:r w:rsidRPr="003A6064">
        <w:tab/>
        <w:t>.8</w:t>
      </w:r>
      <w:r w:rsidRPr="00461611">
        <w:tab/>
      </w:r>
    </w:p>
    <w:p w14:paraId="32A10323" w14:textId="77777777" w:rsidR="002035BB" w:rsidRDefault="002035BB" w:rsidP="002035BB">
      <w:pPr>
        <w:pStyle w:val="SMMSBodyParagraph"/>
        <w:rPr>
          <w:highlight w:val="yellow"/>
        </w:rPr>
      </w:pPr>
    </w:p>
    <w:p w14:paraId="7AA28661" w14:textId="011DACC0" w:rsidR="002035BB" w:rsidRDefault="002035BB" w:rsidP="002035BB">
      <w:pPr>
        <w:pStyle w:val="SMMSBodyParagraph"/>
      </w:pPr>
      <w:r w:rsidRPr="00C71CE2">
        <w:t xml:space="preserve">School open </w:t>
      </w:r>
      <w:r>
        <w:t>183</w:t>
      </w:r>
      <w:r w:rsidRPr="00C71CE2">
        <w:t xml:space="preserve"> days out of a possible </w:t>
      </w:r>
      <w:r>
        <w:t>193</w:t>
      </w:r>
    </w:p>
    <w:p w14:paraId="480A2B74" w14:textId="77777777" w:rsidR="002035BB" w:rsidRPr="00072498" w:rsidRDefault="002035BB" w:rsidP="002035BB">
      <w:pPr>
        <w:pStyle w:val="SMMSBodyParagraph"/>
      </w:pPr>
      <w:r>
        <w:t>5 school closure days due to COVID when we were open for our children of essential workers and our vulnerable children.</w:t>
      </w:r>
    </w:p>
    <w:p w14:paraId="4931D07D" w14:textId="77777777" w:rsidR="002035BB" w:rsidRDefault="002035BB" w:rsidP="002035BB">
      <w:pPr>
        <w:rPr>
          <w:b/>
          <w:sz w:val="28"/>
        </w:rPr>
      </w:pPr>
    </w:p>
    <w:p w14:paraId="171832F7" w14:textId="77777777" w:rsidR="002035BB" w:rsidRPr="008773DA" w:rsidRDefault="002035BB" w:rsidP="005426A9">
      <w:pPr>
        <w:pStyle w:val="SMMSBodyParagraphBold"/>
      </w:pPr>
      <w:r w:rsidRPr="008773DA">
        <w:t>STUDENT ATTENDANCE</w:t>
      </w:r>
      <w:r>
        <w:t xml:space="preserve"> in 2021</w:t>
      </w:r>
    </w:p>
    <w:tbl>
      <w:tblPr>
        <w:tblStyle w:val="TableGrid"/>
        <w:tblW w:w="8046" w:type="dxa"/>
        <w:tblLook w:val="04A0" w:firstRow="1" w:lastRow="0" w:firstColumn="1" w:lastColumn="0" w:noHBand="0" w:noVBand="1"/>
      </w:tblPr>
      <w:tblGrid>
        <w:gridCol w:w="1668"/>
        <w:gridCol w:w="1559"/>
        <w:gridCol w:w="1701"/>
        <w:gridCol w:w="1559"/>
        <w:gridCol w:w="1559"/>
      </w:tblGrid>
      <w:tr w:rsidR="002035BB" w14:paraId="618807C2" w14:textId="77777777" w:rsidTr="006A1A89">
        <w:trPr>
          <w:trHeight w:val="581"/>
        </w:trPr>
        <w:tc>
          <w:tcPr>
            <w:tcW w:w="1668" w:type="dxa"/>
            <w:shd w:val="clear" w:color="auto" w:fill="auto"/>
          </w:tcPr>
          <w:p w14:paraId="1667E242" w14:textId="77777777" w:rsidR="002035BB" w:rsidRPr="002035BB" w:rsidRDefault="002035BB" w:rsidP="002035BB">
            <w:pPr>
              <w:pStyle w:val="SMMSBodyParagraph"/>
            </w:pPr>
            <w:r w:rsidRPr="002035BB">
              <w:t>YEAR LEVEL</w:t>
            </w:r>
          </w:p>
        </w:tc>
        <w:tc>
          <w:tcPr>
            <w:tcW w:w="1559" w:type="dxa"/>
            <w:shd w:val="clear" w:color="auto" w:fill="auto"/>
          </w:tcPr>
          <w:p w14:paraId="2A5FBE1E" w14:textId="77777777" w:rsidR="002035BB" w:rsidRPr="002035BB" w:rsidRDefault="002035BB" w:rsidP="002035BB">
            <w:pPr>
              <w:pStyle w:val="SMMSBodyParagraph"/>
            </w:pPr>
            <w:r w:rsidRPr="002035BB">
              <w:t>TERM 1</w:t>
            </w:r>
          </w:p>
        </w:tc>
        <w:tc>
          <w:tcPr>
            <w:tcW w:w="1701" w:type="dxa"/>
            <w:shd w:val="clear" w:color="auto" w:fill="auto"/>
          </w:tcPr>
          <w:p w14:paraId="360D4AF5" w14:textId="77777777" w:rsidR="002035BB" w:rsidRPr="002035BB" w:rsidRDefault="002035BB" w:rsidP="002035BB">
            <w:pPr>
              <w:pStyle w:val="SMMSBodyParagraph"/>
            </w:pPr>
            <w:r w:rsidRPr="002035BB">
              <w:t>TERM 2</w:t>
            </w:r>
          </w:p>
        </w:tc>
        <w:tc>
          <w:tcPr>
            <w:tcW w:w="1559" w:type="dxa"/>
            <w:shd w:val="clear" w:color="auto" w:fill="auto"/>
          </w:tcPr>
          <w:p w14:paraId="37016C7A" w14:textId="77777777" w:rsidR="002035BB" w:rsidRPr="002035BB" w:rsidRDefault="002035BB" w:rsidP="002035BB">
            <w:pPr>
              <w:pStyle w:val="SMMSBodyParagraph"/>
            </w:pPr>
            <w:r w:rsidRPr="002035BB">
              <w:t>TERM 3</w:t>
            </w:r>
          </w:p>
        </w:tc>
        <w:tc>
          <w:tcPr>
            <w:tcW w:w="1559" w:type="dxa"/>
            <w:shd w:val="clear" w:color="auto" w:fill="auto"/>
          </w:tcPr>
          <w:p w14:paraId="4CAB4522" w14:textId="77777777" w:rsidR="002035BB" w:rsidRPr="002035BB" w:rsidRDefault="002035BB" w:rsidP="002035BB">
            <w:pPr>
              <w:pStyle w:val="SMMSBodyParagraph"/>
            </w:pPr>
            <w:r w:rsidRPr="002035BB">
              <w:t>TERM 4</w:t>
            </w:r>
          </w:p>
        </w:tc>
      </w:tr>
      <w:tr w:rsidR="002035BB" w14:paraId="2B605B58" w14:textId="77777777" w:rsidTr="006A1A89">
        <w:trPr>
          <w:trHeight w:val="290"/>
        </w:trPr>
        <w:tc>
          <w:tcPr>
            <w:tcW w:w="1668" w:type="dxa"/>
            <w:shd w:val="clear" w:color="auto" w:fill="auto"/>
          </w:tcPr>
          <w:p w14:paraId="3A9E9896" w14:textId="77777777" w:rsidR="002035BB" w:rsidRPr="002035BB" w:rsidRDefault="002035BB" w:rsidP="002035BB">
            <w:pPr>
              <w:pStyle w:val="SMMSBodyParagraph"/>
            </w:pPr>
            <w:r w:rsidRPr="002035BB">
              <w:t>REC</w:t>
            </w:r>
          </w:p>
        </w:tc>
        <w:tc>
          <w:tcPr>
            <w:tcW w:w="1559" w:type="dxa"/>
            <w:shd w:val="clear" w:color="auto" w:fill="auto"/>
          </w:tcPr>
          <w:p w14:paraId="715076AD" w14:textId="77777777" w:rsidR="002035BB" w:rsidRPr="002035BB" w:rsidRDefault="002035BB" w:rsidP="002035BB">
            <w:pPr>
              <w:pStyle w:val="SMMSBodyParagraph"/>
            </w:pPr>
            <w:r w:rsidRPr="002035BB">
              <w:t>92.59</w:t>
            </w:r>
          </w:p>
        </w:tc>
        <w:tc>
          <w:tcPr>
            <w:tcW w:w="1701" w:type="dxa"/>
            <w:shd w:val="clear" w:color="auto" w:fill="auto"/>
          </w:tcPr>
          <w:p w14:paraId="36E5AFED" w14:textId="77777777" w:rsidR="002035BB" w:rsidRPr="002035BB" w:rsidRDefault="002035BB" w:rsidP="002035BB">
            <w:pPr>
              <w:pStyle w:val="SMMSBodyParagraph"/>
            </w:pPr>
            <w:r w:rsidRPr="002035BB">
              <w:t>90.54</w:t>
            </w:r>
          </w:p>
        </w:tc>
        <w:tc>
          <w:tcPr>
            <w:tcW w:w="1559" w:type="dxa"/>
            <w:shd w:val="clear" w:color="auto" w:fill="auto"/>
          </w:tcPr>
          <w:p w14:paraId="249AF24A" w14:textId="77777777" w:rsidR="002035BB" w:rsidRPr="002035BB" w:rsidRDefault="002035BB" w:rsidP="002035BB">
            <w:pPr>
              <w:pStyle w:val="SMMSBodyParagraph"/>
            </w:pPr>
            <w:r w:rsidRPr="002035BB">
              <w:t>92.77</w:t>
            </w:r>
          </w:p>
        </w:tc>
        <w:tc>
          <w:tcPr>
            <w:tcW w:w="1559" w:type="dxa"/>
            <w:shd w:val="clear" w:color="auto" w:fill="auto"/>
          </w:tcPr>
          <w:p w14:paraId="674DB688" w14:textId="77777777" w:rsidR="002035BB" w:rsidRPr="002035BB" w:rsidRDefault="002035BB" w:rsidP="002035BB">
            <w:pPr>
              <w:pStyle w:val="SMMSBodyParagraph"/>
            </w:pPr>
            <w:r w:rsidRPr="002035BB">
              <w:t>92.24</w:t>
            </w:r>
          </w:p>
        </w:tc>
      </w:tr>
      <w:tr w:rsidR="002035BB" w14:paraId="38BEF3B9" w14:textId="77777777" w:rsidTr="006A1A89">
        <w:trPr>
          <w:trHeight w:val="290"/>
        </w:trPr>
        <w:tc>
          <w:tcPr>
            <w:tcW w:w="1668" w:type="dxa"/>
            <w:shd w:val="clear" w:color="auto" w:fill="auto"/>
          </w:tcPr>
          <w:p w14:paraId="2A9D13F0" w14:textId="77777777" w:rsidR="002035BB" w:rsidRPr="002035BB" w:rsidRDefault="002035BB" w:rsidP="002035BB">
            <w:pPr>
              <w:pStyle w:val="SMMSBodyParagraph"/>
            </w:pPr>
            <w:r w:rsidRPr="002035BB">
              <w:t>YEAR 1</w:t>
            </w:r>
          </w:p>
        </w:tc>
        <w:tc>
          <w:tcPr>
            <w:tcW w:w="1559" w:type="dxa"/>
            <w:shd w:val="clear" w:color="auto" w:fill="auto"/>
          </w:tcPr>
          <w:p w14:paraId="6712B746" w14:textId="77777777" w:rsidR="002035BB" w:rsidRPr="002035BB" w:rsidRDefault="002035BB" w:rsidP="002035BB">
            <w:pPr>
              <w:pStyle w:val="SMMSBodyParagraph"/>
            </w:pPr>
            <w:r w:rsidRPr="002035BB">
              <w:t>93.62</w:t>
            </w:r>
          </w:p>
        </w:tc>
        <w:tc>
          <w:tcPr>
            <w:tcW w:w="1701" w:type="dxa"/>
            <w:shd w:val="clear" w:color="auto" w:fill="auto"/>
          </w:tcPr>
          <w:p w14:paraId="540DF782" w14:textId="77777777" w:rsidR="002035BB" w:rsidRPr="002035BB" w:rsidRDefault="002035BB" w:rsidP="002035BB">
            <w:pPr>
              <w:pStyle w:val="SMMSBodyParagraph"/>
            </w:pPr>
            <w:r w:rsidRPr="002035BB">
              <w:t>91.35</w:t>
            </w:r>
          </w:p>
        </w:tc>
        <w:tc>
          <w:tcPr>
            <w:tcW w:w="1559" w:type="dxa"/>
            <w:shd w:val="clear" w:color="auto" w:fill="auto"/>
          </w:tcPr>
          <w:p w14:paraId="36DD1277" w14:textId="77777777" w:rsidR="002035BB" w:rsidRPr="002035BB" w:rsidRDefault="002035BB" w:rsidP="002035BB">
            <w:pPr>
              <w:pStyle w:val="SMMSBodyParagraph"/>
            </w:pPr>
            <w:r w:rsidRPr="002035BB">
              <w:t>93.49</w:t>
            </w:r>
          </w:p>
        </w:tc>
        <w:tc>
          <w:tcPr>
            <w:tcW w:w="1559" w:type="dxa"/>
            <w:shd w:val="clear" w:color="auto" w:fill="auto"/>
          </w:tcPr>
          <w:p w14:paraId="5A1A29B5" w14:textId="77777777" w:rsidR="002035BB" w:rsidRPr="002035BB" w:rsidRDefault="002035BB" w:rsidP="002035BB">
            <w:pPr>
              <w:pStyle w:val="SMMSBodyParagraph"/>
            </w:pPr>
            <w:r w:rsidRPr="002035BB">
              <w:t>91.59</w:t>
            </w:r>
          </w:p>
        </w:tc>
      </w:tr>
      <w:tr w:rsidR="002035BB" w14:paraId="2525F0A6" w14:textId="77777777" w:rsidTr="006A1A89">
        <w:trPr>
          <w:trHeight w:val="290"/>
        </w:trPr>
        <w:tc>
          <w:tcPr>
            <w:tcW w:w="1668" w:type="dxa"/>
            <w:shd w:val="clear" w:color="auto" w:fill="auto"/>
          </w:tcPr>
          <w:p w14:paraId="1098DA6D" w14:textId="77777777" w:rsidR="002035BB" w:rsidRPr="002035BB" w:rsidRDefault="002035BB" w:rsidP="002035BB">
            <w:pPr>
              <w:pStyle w:val="SMMSBodyParagraph"/>
            </w:pPr>
            <w:r w:rsidRPr="002035BB">
              <w:t>YEAR 2</w:t>
            </w:r>
          </w:p>
        </w:tc>
        <w:tc>
          <w:tcPr>
            <w:tcW w:w="1559" w:type="dxa"/>
            <w:shd w:val="clear" w:color="auto" w:fill="auto"/>
          </w:tcPr>
          <w:p w14:paraId="53002F62" w14:textId="77777777" w:rsidR="002035BB" w:rsidRPr="002035BB" w:rsidRDefault="002035BB" w:rsidP="002035BB">
            <w:pPr>
              <w:pStyle w:val="SMMSBodyParagraph"/>
            </w:pPr>
            <w:r w:rsidRPr="002035BB">
              <w:t>96.11</w:t>
            </w:r>
          </w:p>
        </w:tc>
        <w:tc>
          <w:tcPr>
            <w:tcW w:w="1701" w:type="dxa"/>
            <w:shd w:val="clear" w:color="auto" w:fill="auto"/>
          </w:tcPr>
          <w:p w14:paraId="4926ADC0" w14:textId="77777777" w:rsidR="002035BB" w:rsidRPr="002035BB" w:rsidRDefault="002035BB" w:rsidP="002035BB">
            <w:pPr>
              <w:pStyle w:val="SMMSBodyParagraph"/>
            </w:pPr>
            <w:r w:rsidRPr="002035BB">
              <w:t>93.73</w:t>
            </w:r>
          </w:p>
        </w:tc>
        <w:tc>
          <w:tcPr>
            <w:tcW w:w="1559" w:type="dxa"/>
            <w:shd w:val="clear" w:color="auto" w:fill="auto"/>
          </w:tcPr>
          <w:p w14:paraId="6BE46ED9" w14:textId="77777777" w:rsidR="002035BB" w:rsidRPr="002035BB" w:rsidRDefault="002035BB" w:rsidP="002035BB">
            <w:pPr>
              <w:pStyle w:val="SMMSBodyParagraph"/>
            </w:pPr>
            <w:r w:rsidRPr="002035BB">
              <w:t>93.21</w:t>
            </w:r>
          </w:p>
        </w:tc>
        <w:tc>
          <w:tcPr>
            <w:tcW w:w="1559" w:type="dxa"/>
            <w:shd w:val="clear" w:color="auto" w:fill="auto"/>
          </w:tcPr>
          <w:p w14:paraId="357D5B57" w14:textId="77777777" w:rsidR="002035BB" w:rsidRPr="002035BB" w:rsidRDefault="002035BB" w:rsidP="002035BB">
            <w:pPr>
              <w:pStyle w:val="SMMSBodyParagraph"/>
            </w:pPr>
            <w:r w:rsidRPr="002035BB">
              <w:t>91.76</w:t>
            </w:r>
          </w:p>
        </w:tc>
      </w:tr>
      <w:tr w:rsidR="002035BB" w14:paraId="64CC51AB" w14:textId="77777777" w:rsidTr="006A1A89">
        <w:trPr>
          <w:trHeight w:val="290"/>
        </w:trPr>
        <w:tc>
          <w:tcPr>
            <w:tcW w:w="1668" w:type="dxa"/>
            <w:shd w:val="clear" w:color="auto" w:fill="auto"/>
          </w:tcPr>
          <w:p w14:paraId="3B8DD431" w14:textId="77777777" w:rsidR="002035BB" w:rsidRPr="002035BB" w:rsidRDefault="002035BB" w:rsidP="002035BB">
            <w:pPr>
              <w:pStyle w:val="SMMSBodyParagraph"/>
            </w:pPr>
            <w:r w:rsidRPr="002035BB">
              <w:t>YEAR 3</w:t>
            </w:r>
          </w:p>
        </w:tc>
        <w:tc>
          <w:tcPr>
            <w:tcW w:w="1559" w:type="dxa"/>
            <w:shd w:val="clear" w:color="auto" w:fill="auto"/>
          </w:tcPr>
          <w:p w14:paraId="4B122501" w14:textId="77777777" w:rsidR="002035BB" w:rsidRPr="002035BB" w:rsidRDefault="002035BB" w:rsidP="002035BB">
            <w:pPr>
              <w:pStyle w:val="SMMSBodyParagraph"/>
            </w:pPr>
            <w:r w:rsidRPr="002035BB">
              <w:t>95.38</w:t>
            </w:r>
          </w:p>
        </w:tc>
        <w:tc>
          <w:tcPr>
            <w:tcW w:w="1701" w:type="dxa"/>
            <w:shd w:val="clear" w:color="auto" w:fill="auto"/>
          </w:tcPr>
          <w:p w14:paraId="122282F7" w14:textId="77777777" w:rsidR="002035BB" w:rsidRPr="002035BB" w:rsidRDefault="002035BB" w:rsidP="002035BB">
            <w:pPr>
              <w:pStyle w:val="SMMSBodyParagraph"/>
            </w:pPr>
            <w:r w:rsidRPr="002035BB">
              <w:t>94.38</w:t>
            </w:r>
          </w:p>
        </w:tc>
        <w:tc>
          <w:tcPr>
            <w:tcW w:w="1559" w:type="dxa"/>
            <w:shd w:val="clear" w:color="auto" w:fill="auto"/>
          </w:tcPr>
          <w:p w14:paraId="5106EAE9" w14:textId="77777777" w:rsidR="002035BB" w:rsidRPr="002035BB" w:rsidRDefault="002035BB" w:rsidP="002035BB">
            <w:pPr>
              <w:pStyle w:val="SMMSBodyParagraph"/>
            </w:pPr>
            <w:r w:rsidRPr="002035BB">
              <w:t>94.9</w:t>
            </w:r>
          </w:p>
        </w:tc>
        <w:tc>
          <w:tcPr>
            <w:tcW w:w="1559" w:type="dxa"/>
            <w:shd w:val="clear" w:color="auto" w:fill="auto"/>
          </w:tcPr>
          <w:p w14:paraId="116EDACB" w14:textId="77777777" w:rsidR="002035BB" w:rsidRPr="002035BB" w:rsidRDefault="002035BB" w:rsidP="002035BB">
            <w:pPr>
              <w:pStyle w:val="SMMSBodyParagraph"/>
            </w:pPr>
            <w:r w:rsidRPr="002035BB">
              <w:t>93.9</w:t>
            </w:r>
          </w:p>
        </w:tc>
      </w:tr>
      <w:tr w:rsidR="002035BB" w14:paraId="06DEC7BE" w14:textId="77777777" w:rsidTr="006A1A89">
        <w:trPr>
          <w:trHeight w:val="290"/>
        </w:trPr>
        <w:tc>
          <w:tcPr>
            <w:tcW w:w="1668" w:type="dxa"/>
            <w:shd w:val="clear" w:color="auto" w:fill="auto"/>
          </w:tcPr>
          <w:p w14:paraId="0D66089B" w14:textId="77777777" w:rsidR="002035BB" w:rsidRPr="002035BB" w:rsidRDefault="002035BB" w:rsidP="002035BB">
            <w:pPr>
              <w:pStyle w:val="SMMSBodyParagraph"/>
            </w:pPr>
            <w:r w:rsidRPr="002035BB">
              <w:t>YEAR 4</w:t>
            </w:r>
          </w:p>
        </w:tc>
        <w:tc>
          <w:tcPr>
            <w:tcW w:w="1559" w:type="dxa"/>
            <w:shd w:val="clear" w:color="auto" w:fill="auto"/>
          </w:tcPr>
          <w:p w14:paraId="1E64E2F9" w14:textId="77777777" w:rsidR="002035BB" w:rsidRPr="002035BB" w:rsidRDefault="002035BB" w:rsidP="002035BB">
            <w:pPr>
              <w:pStyle w:val="SMMSBodyParagraph"/>
            </w:pPr>
            <w:r w:rsidRPr="002035BB">
              <w:t>95.61</w:t>
            </w:r>
          </w:p>
        </w:tc>
        <w:tc>
          <w:tcPr>
            <w:tcW w:w="1701" w:type="dxa"/>
            <w:shd w:val="clear" w:color="auto" w:fill="auto"/>
          </w:tcPr>
          <w:p w14:paraId="1F643AEF" w14:textId="77777777" w:rsidR="002035BB" w:rsidRPr="002035BB" w:rsidRDefault="002035BB" w:rsidP="002035BB">
            <w:pPr>
              <w:pStyle w:val="SMMSBodyParagraph"/>
            </w:pPr>
            <w:r w:rsidRPr="002035BB">
              <w:t>95.82</w:t>
            </w:r>
          </w:p>
        </w:tc>
        <w:tc>
          <w:tcPr>
            <w:tcW w:w="1559" w:type="dxa"/>
            <w:shd w:val="clear" w:color="auto" w:fill="auto"/>
          </w:tcPr>
          <w:p w14:paraId="63359972" w14:textId="77777777" w:rsidR="002035BB" w:rsidRPr="002035BB" w:rsidRDefault="002035BB" w:rsidP="002035BB">
            <w:pPr>
              <w:pStyle w:val="SMMSBodyParagraph"/>
            </w:pPr>
            <w:r w:rsidRPr="002035BB">
              <w:t>95.97</w:t>
            </w:r>
          </w:p>
        </w:tc>
        <w:tc>
          <w:tcPr>
            <w:tcW w:w="1559" w:type="dxa"/>
            <w:shd w:val="clear" w:color="auto" w:fill="auto"/>
          </w:tcPr>
          <w:p w14:paraId="1A4C9437" w14:textId="77777777" w:rsidR="002035BB" w:rsidRPr="002035BB" w:rsidRDefault="002035BB" w:rsidP="002035BB">
            <w:pPr>
              <w:pStyle w:val="SMMSBodyParagraph"/>
            </w:pPr>
            <w:r w:rsidRPr="002035BB">
              <w:t>95.37</w:t>
            </w:r>
          </w:p>
        </w:tc>
      </w:tr>
      <w:tr w:rsidR="002035BB" w14:paraId="1C91F65D" w14:textId="77777777" w:rsidTr="006A1A89">
        <w:trPr>
          <w:trHeight w:val="290"/>
        </w:trPr>
        <w:tc>
          <w:tcPr>
            <w:tcW w:w="1668" w:type="dxa"/>
            <w:shd w:val="clear" w:color="auto" w:fill="auto"/>
          </w:tcPr>
          <w:p w14:paraId="2BA17B9F" w14:textId="77777777" w:rsidR="002035BB" w:rsidRPr="002035BB" w:rsidRDefault="002035BB" w:rsidP="002035BB">
            <w:pPr>
              <w:pStyle w:val="SMMSBodyParagraph"/>
            </w:pPr>
            <w:r w:rsidRPr="002035BB">
              <w:t>YEAR 5</w:t>
            </w:r>
          </w:p>
        </w:tc>
        <w:tc>
          <w:tcPr>
            <w:tcW w:w="1559" w:type="dxa"/>
            <w:shd w:val="clear" w:color="auto" w:fill="auto"/>
          </w:tcPr>
          <w:p w14:paraId="6D10540E" w14:textId="77777777" w:rsidR="002035BB" w:rsidRPr="002035BB" w:rsidRDefault="002035BB" w:rsidP="002035BB">
            <w:pPr>
              <w:pStyle w:val="SMMSBodyParagraph"/>
            </w:pPr>
            <w:r w:rsidRPr="002035BB">
              <w:t>94.87</w:t>
            </w:r>
          </w:p>
        </w:tc>
        <w:tc>
          <w:tcPr>
            <w:tcW w:w="1701" w:type="dxa"/>
            <w:shd w:val="clear" w:color="auto" w:fill="auto"/>
          </w:tcPr>
          <w:p w14:paraId="2675A05D" w14:textId="77777777" w:rsidR="002035BB" w:rsidRPr="002035BB" w:rsidRDefault="002035BB" w:rsidP="002035BB">
            <w:pPr>
              <w:pStyle w:val="SMMSBodyParagraph"/>
            </w:pPr>
            <w:r w:rsidRPr="002035BB">
              <w:t>94.3</w:t>
            </w:r>
          </w:p>
        </w:tc>
        <w:tc>
          <w:tcPr>
            <w:tcW w:w="1559" w:type="dxa"/>
            <w:shd w:val="clear" w:color="auto" w:fill="auto"/>
          </w:tcPr>
          <w:p w14:paraId="0995CC42" w14:textId="77777777" w:rsidR="002035BB" w:rsidRPr="002035BB" w:rsidRDefault="002035BB" w:rsidP="002035BB">
            <w:pPr>
              <w:pStyle w:val="SMMSBodyParagraph"/>
            </w:pPr>
            <w:r w:rsidRPr="002035BB">
              <w:t>94.3</w:t>
            </w:r>
          </w:p>
        </w:tc>
        <w:tc>
          <w:tcPr>
            <w:tcW w:w="1559" w:type="dxa"/>
            <w:shd w:val="clear" w:color="auto" w:fill="auto"/>
          </w:tcPr>
          <w:p w14:paraId="52C9A37E" w14:textId="77777777" w:rsidR="002035BB" w:rsidRPr="002035BB" w:rsidRDefault="002035BB" w:rsidP="002035BB">
            <w:pPr>
              <w:pStyle w:val="SMMSBodyParagraph"/>
            </w:pPr>
            <w:r w:rsidRPr="002035BB">
              <w:t>90.92</w:t>
            </w:r>
          </w:p>
        </w:tc>
      </w:tr>
      <w:tr w:rsidR="002035BB" w14:paraId="3CD1D14D" w14:textId="77777777" w:rsidTr="006A1A89">
        <w:trPr>
          <w:trHeight w:val="290"/>
        </w:trPr>
        <w:tc>
          <w:tcPr>
            <w:tcW w:w="1668" w:type="dxa"/>
            <w:shd w:val="clear" w:color="auto" w:fill="auto"/>
          </w:tcPr>
          <w:p w14:paraId="26A4FC3E" w14:textId="77777777" w:rsidR="002035BB" w:rsidRPr="002035BB" w:rsidRDefault="002035BB" w:rsidP="002035BB">
            <w:pPr>
              <w:pStyle w:val="SMMSBodyParagraph"/>
            </w:pPr>
            <w:r w:rsidRPr="002035BB">
              <w:t>YEAR 6</w:t>
            </w:r>
          </w:p>
        </w:tc>
        <w:tc>
          <w:tcPr>
            <w:tcW w:w="1559" w:type="dxa"/>
            <w:shd w:val="clear" w:color="auto" w:fill="auto"/>
          </w:tcPr>
          <w:p w14:paraId="226DA1AE" w14:textId="77777777" w:rsidR="002035BB" w:rsidRPr="002035BB" w:rsidRDefault="002035BB" w:rsidP="002035BB">
            <w:pPr>
              <w:pStyle w:val="SMMSBodyParagraph"/>
            </w:pPr>
            <w:r w:rsidRPr="002035BB">
              <w:t>94.26</w:t>
            </w:r>
          </w:p>
        </w:tc>
        <w:tc>
          <w:tcPr>
            <w:tcW w:w="1701" w:type="dxa"/>
            <w:shd w:val="clear" w:color="auto" w:fill="auto"/>
          </w:tcPr>
          <w:p w14:paraId="62E04ACE" w14:textId="77777777" w:rsidR="002035BB" w:rsidRPr="002035BB" w:rsidRDefault="002035BB" w:rsidP="002035BB">
            <w:pPr>
              <w:pStyle w:val="SMMSBodyParagraph"/>
            </w:pPr>
            <w:r w:rsidRPr="002035BB">
              <w:t>93.9</w:t>
            </w:r>
          </w:p>
        </w:tc>
        <w:tc>
          <w:tcPr>
            <w:tcW w:w="1559" w:type="dxa"/>
            <w:shd w:val="clear" w:color="auto" w:fill="auto"/>
          </w:tcPr>
          <w:p w14:paraId="51A29C53" w14:textId="77777777" w:rsidR="002035BB" w:rsidRPr="002035BB" w:rsidRDefault="002035BB" w:rsidP="002035BB">
            <w:pPr>
              <w:pStyle w:val="SMMSBodyParagraph"/>
            </w:pPr>
            <w:r w:rsidRPr="002035BB">
              <w:t>94.88</w:t>
            </w:r>
          </w:p>
        </w:tc>
        <w:tc>
          <w:tcPr>
            <w:tcW w:w="1559" w:type="dxa"/>
            <w:shd w:val="clear" w:color="auto" w:fill="auto"/>
          </w:tcPr>
          <w:p w14:paraId="6653EDAC" w14:textId="77777777" w:rsidR="002035BB" w:rsidRPr="002035BB" w:rsidRDefault="002035BB" w:rsidP="002035BB">
            <w:pPr>
              <w:pStyle w:val="SMMSBodyParagraph"/>
            </w:pPr>
            <w:r w:rsidRPr="002035BB">
              <w:t>95.49</w:t>
            </w:r>
          </w:p>
        </w:tc>
      </w:tr>
      <w:tr w:rsidR="002035BB" w14:paraId="48F0C2C7" w14:textId="77777777" w:rsidTr="006A1A89">
        <w:trPr>
          <w:trHeight w:val="290"/>
        </w:trPr>
        <w:tc>
          <w:tcPr>
            <w:tcW w:w="1668" w:type="dxa"/>
            <w:shd w:val="clear" w:color="auto" w:fill="auto"/>
          </w:tcPr>
          <w:p w14:paraId="58574D70" w14:textId="77777777" w:rsidR="002035BB" w:rsidRPr="002035BB" w:rsidRDefault="002035BB" w:rsidP="002035BB">
            <w:pPr>
              <w:pStyle w:val="SMMSBodyParagraph"/>
            </w:pPr>
            <w:r w:rsidRPr="002035BB">
              <w:t>TERM AVERAGE</w:t>
            </w:r>
          </w:p>
        </w:tc>
        <w:tc>
          <w:tcPr>
            <w:tcW w:w="1559" w:type="dxa"/>
            <w:shd w:val="clear" w:color="auto" w:fill="auto"/>
          </w:tcPr>
          <w:p w14:paraId="2842B30E" w14:textId="77777777" w:rsidR="002035BB" w:rsidRPr="002035BB" w:rsidRDefault="002035BB" w:rsidP="002035BB">
            <w:pPr>
              <w:pStyle w:val="SMMSBodyParagraph"/>
            </w:pPr>
            <w:r w:rsidRPr="002035BB">
              <w:t>94.63</w:t>
            </w:r>
          </w:p>
        </w:tc>
        <w:tc>
          <w:tcPr>
            <w:tcW w:w="1701" w:type="dxa"/>
            <w:shd w:val="clear" w:color="auto" w:fill="auto"/>
          </w:tcPr>
          <w:p w14:paraId="21DBF31C" w14:textId="77777777" w:rsidR="002035BB" w:rsidRPr="002035BB" w:rsidRDefault="002035BB" w:rsidP="002035BB">
            <w:pPr>
              <w:pStyle w:val="SMMSBodyParagraph"/>
            </w:pPr>
            <w:r w:rsidRPr="002035BB">
              <w:t>93.43</w:t>
            </w:r>
          </w:p>
        </w:tc>
        <w:tc>
          <w:tcPr>
            <w:tcW w:w="1559" w:type="dxa"/>
            <w:shd w:val="clear" w:color="auto" w:fill="auto"/>
          </w:tcPr>
          <w:p w14:paraId="0E0A368B" w14:textId="77777777" w:rsidR="002035BB" w:rsidRPr="002035BB" w:rsidRDefault="002035BB" w:rsidP="002035BB">
            <w:pPr>
              <w:pStyle w:val="SMMSBodyParagraph"/>
            </w:pPr>
            <w:r w:rsidRPr="002035BB">
              <w:t>94.2</w:t>
            </w:r>
          </w:p>
        </w:tc>
        <w:tc>
          <w:tcPr>
            <w:tcW w:w="1559" w:type="dxa"/>
            <w:shd w:val="clear" w:color="auto" w:fill="auto"/>
          </w:tcPr>
          <w:p w14:paraId="38DB1CE8" w14:textId="77777777" w:rsidR="002035BB" w:rsidRPr="002035BB" w:rsidRDefault="002035BB" w:rsidP="002035BB">
            <w:pPr>
              <w:pStyle w:val="SMMSBodyParagraph"/>
            </w:pPr>
            <w:r w:rsidRPr="002035BB">
              <w:t>93.03</w:t>
            </w:r>
          </w:p>
        </w:tc>
      </w:tr>
    </w:tbl>
    <w:p w14:paraId="576D259B" w14:textId="77777777" w:rsidR="002035BB" w:rsidRDefault="002035BB" w:rsidP="002035BB">
      <w:pPr>
        <w:pStyle w:val="SMMSBodyParagraph"/>
        <w:rPr>
          <w:sz w:val="24"/>
        </w:rPr>
      </w:pPr>
    </w:p>
    <w:p w14:paraId="114898EF" w14:textId="77777777" w:rsidR="002035BB" w:rsidRPr="002035BB" w:rsidRDefault="002035BB" w:rsidP="002035BB">
      <w:pPr>
        <w:pStyle w:val="SMMSBodyParagraph"/>
      </w:pPr>
      <w:r w:rsidRPr="002035BB">
        <w:t>Average attendance for the 2021 school year was 93.82%</w:t>
      </w:r>
    </w:p>
    <w:p w14:paraId="291FB256" w14:textId="77777777" w:rsidR="002035BB" w:rsidRDefault="002035BB" w:rsidP="002035BB">
      <w:pPr>
        <w:rPr>
          <w:b/>
          <w:sz w:val="24"/>
        </w:rPr>
      </w:pPr>
    </w:p>
    <w:p w14:paraId="400958D8" w14:textId="73BD09E6" w:rsidR="002035BB" w:rsidRDefault="002035BB" w:rsidP="002035BB">
      <w:pPr>
        <w:rPr>
          <w:b/>
          <w:sz w:val="24"/>
        </w:rPr>
      </w:pPr>
    </w:p>
    <w:p w14:paraId="3631C2FA" w14:textId="2E11C591" w:rsidR="0068479F" w:rsidRDefault="0068479F" w:rsidP="002035BB">
      <w:pPr>
        <w:rPr>
          <w:b/>
          <w:sz w:val="24"/>
        </w:rPr>
      </w:pPr>
    </w:p>
    <w:p w14:paraId="7AD50FDB" w14:textId="77777777" w:rsidR="0068479F" w:rsidRDefault="0068479F" w:rsidP="002035BB">
      <w:pPr>
        <w:rPr>
          <w:b/>
          <w:sz w:val="24"/>
        </w:rPr>
      </w:pPr>
    </w:p>
    <w:p w14:paraId="41A23ADF" w14:textId="77777777" w:rsidR="002035BB" w:rsidRPr="009865B4" w:rsidRDefault="002035BB" w:rsidP="002035BB">
      <w:pPr>
        <w:pStyle w:val="SMMSBodyParagraphBold"/>
      </w:pPr>
      <w:r w:rsidRPr="009865B4">
        <w:lastRenderedPageBreak/>
        <w:t>Secondary school destinations for Year 6 students</w:t>
      </w:r>
    </w:p>
    <w:tbl>
      <w:tblPr>
        <w:tblStyle w:val="TableGrid"/>
        <w:tblW w:w="0" w:type="auto"/>
        <w:tblLook w:val="04A0" w:firstRow="1" w:lastRow="0" w:firstColumn="1" w:lastColumn="0" w:noHBand="0" w:noVBand="1"/>
      </w:tblPr>
      <w:tblGrid>
        <w:gridCol w:w="7338"/>
        <w:gridCol w:w="2238"/>
      </w:tblGrid>
      <w:tr w:rsidR="002035BB" w:rsidRPr="002035BB" w14:paraId="2A3B11BC" w14:textId="77777777" w:rsidTr="006A1A89">
        <w:tc>
          <w:tcPr>
            <w:tcW w:w="7338" w:type="dxa"/>
            <w:shd w:val="clear" w:color="auto" w:fill="auto"/>
          </w:tcPr>
          <w:p w14:paraId="07B96624" w14:textId="77777777" w:rsidR="002035BB" w:rsidRPr="002035BB" w:rsidRDefault="002035BB" w:rsidP="002035BB">
            <w:pPr>
              <w:pStyle w:val="SMMSBodyParagraph"/>
            </w:pPr>
            <w:r w:rsidRPr="002035BB">
              <w:t>School Destination for Year 6 students</w:t>
            </w:r>
          </w:p>
        </w:tc>
        <w:tc>
          <w:tcPr>
            <w:tcW w:w="2238" w:type="dxa"/>
            <w:shd w:val="clear" w:color="auto" w:fill="auto"/>
          </w:tcPr>
          <w:p w14:paraId="6E90207B" w14:textId="77777777" w:rsidR="002035BB" w:rsidRPr="002035BB" w:rsidRDefault="002035BB" w:rsidP="002035BB">
            <w:pPr>
              <w:pStyle w:val="SMMSBodyParagraph"/>
            </w:pPr>
            <w:r w:rsidRPr="002035BB">
              <w:t xml:space="preserve">TOTAL     </w:t>
            </w:r>
          </w:p>
        </w:tc>
      </w:tr>
      <w:tr w:rsidR="002035BB" w:rsidRPr="002035BB" w14:paraId="21A92FA2" w14:textId="77777777" w:rsidTr="006A1A89">
        <w:tc>
          <w:tcPr>
            <w:tcW w:w="7338" w:type="dxa"/>
            <w:shd w:val="clear" w:color="auto" w:fill="auto"/>
          </w:tcPr>
          <w:p w14:paraId="3724274C" w14:textId="77777777" w:rsidR="002035BB" w:rsidRPr="002035BB" w:rsidRDefault="002035BB" w:rsidP="002035BB">
            <w:pPr>
              <w:pStyle w:val="SMMSBodyParagraph"/>
              <w:rPr>
                <w:highlight w:val="yellow"/>
              </w:rPr>
            </w:pPr>
          </w:p>
        </w:tc>
        <w:tc>
          <w:tcPr>
            <w:tcW w:w="2238" w:type="dxa"/>
            <w:shd w:val="clear" w:color="auto" w:fill="auto"/>
          </w:tcPr>
          <w:p w14:paraId="01046BD3" w14:textId="77777777" w:rsidR="002035BB" w:rsidRPr="002035BB" w:rsidRDefault="002035BB" w:rsidP="002035BB">
            <w:pPr>
              <w:pStyle w:val="SMMSBodyParagraph"/>
              <w:rPr>
                <w:highlight w:val="yellow"/>
              </w:rPr>
            </w:pPr>
          </w:p>
        </w:tc>
      </w:tr>
      <w:tr w:rsidR="002035BB" w:rsidRPr="002035BB" w14:paraId="76D2F172" w14:textId="77777777" w:rsidTr="006A1A89">
        <w:tc>
          <w:tcPr>
            <w:tcW w:w="7338" w:type="dxa"/>
            <w:shd w:val="clear" w:color="auto" w:fill="auto"/>
          </w:tcPr>
          <w:p w14:paraId="7295133F" w14:textId="77777777" w:rsidR="002035BB" w:rsidRPr="002035BB" w:rsidRDefault="002035BB" w:rsidP="002035BB">
            <w:pPr>
              <w:pStyle w:val="SMMSBodyParagraph"/>
            </w:pPr>
            <w:r w:rsidRPr="002035BB">
              <w:t>Nazareth Catholic College</w:t>
            </w:r>
          </w:p>
        </w:tc>
        <w:tc>
          <w:tcPr>
            <w:tcW w:w="2238" w:type="dxa"/>
            <w:shd w:val="clear" w:color="auto" w:fill="auto"/>
          </w:tcPr>
          <w:p w14:paraId="5C104279" w14:textId="77777777" w:rsidR="002035BB" w:rsidRPr="002035BB" w:rsidRDefault="002035BB" w:rsidP="002035BB">
            <w:pPr>
              <w:pStyle w:val="SMMSBodyParagraph"/>
            </w:pPr>
            <w:r w:rsidRPr="002035BB">
              <w:t>12</w:t>
            </w:r>
          </w:p>
        </w:tc>
      </w:tr>
      <w:tr w:rsidR="002035BB" w:rsidRPr="002035BB" w14:paraId="602D3CD3" w14:textId="77777777" w:rsidTr="006A1A89">
        <w:tc>
          <w:tcPr>
            <w:tcW w:w="7338" w:type="dxa"/>
            <w:shd w:val="clear" w:color="auto" w:fill="auto"/>
          </w:tcPr>
          <w:p w14:paraId="1585AC49" w14:textId="77777777" w:rsidR="002035BB" w:rsidRPr="002035BB" w:rsidRDefault="002035BB" w:rsidP="002035BB">
            <w:pPr>
              <w:pStyle w:val="SMMSBodyParagraph"/>
            </w:pPr>
            <w:r w:rsidRPr="002035BB">
              <w:t>Christian Brothers College</w:t>
            </w:r>
          </w:p>
        </w:tc>
        <w:tc>
          <w:tcPr>
            <w:tcW w:w="2238" w:type="dxa"/>
            <w:shd w:val="clear" w:color="auto" w:fill="auto"/>
          </w:tcPr>
          <w:p w14:paraId="442F2863" w14:textId="77777777" w:rsidR="002035BB" w:rsidRPr="002035BB" w:rsidRDefault="002035BB" w:rsidP="002035BB">
            <w:pPr>
              <w:pStyle w:val="SMMSBodyParagraph"/>
            </w:pPr>
            <w:r w:rsidRPr="002035BB">
              <w:t>2</w:t>
            </w:r>
          </w:p>
        </w:tc>
      </w:tr>
      <w:tr w:rsidR="002035BB" w:rsidRPr="002035BB" w14:paraId="0E6B4036" w14:textId="77777777" w:rsidTr="006A1A89">
        <w:tc>
          <w:tcPr>
            <w:tcW w:w="7338" w:type="dxa"/>
            <w:shd w:val="clear" w:color="auto" w:fill="auto"/>
          </w:tcPr>
          <w:p w14:paraId="428342D8" w14:textId="77777777" w:rsidR="002035BB" w:rsidRPr="002035BB" w:rsidRDefault="002035BB" w:rsidP="002035BB">
            <w:pPr>
              <w:pStyle w:val="SMMSBodyParagraph"/>
            </w:pPr>
            <w:r w:rsidRPr="002035BB">
              <w:t>Mount Carmel College</w:t>
            </w:r>
          </w:p>
        </w:tc>
        <w:tc>
          <w:tcPr>
            <w:tcW w:w="2238" w:type="dxa"/>
            <w:shd w:val="clear" w:color="auto" w:fill="auto"/>
          </w:tcPr>
          <w:p w14:paraId="40A82A4A" w14:textId="77777777" w:rsidR="002035BB" w:rsidRPr="002035BB" w:rsidRDefault="002035BB" w:rsidP="002035BB">
            <w:pPr>
              <w:pStyle w:val="SMMSBodyParagraph"/>
            </w:pPr>
            <w:r w:rsidRPr="002035BB">
              <w:t>11</w:t>
            </w:r>
          </w:p>
        </w:tc>
      </w:tr>
      <w:tr w:rsidR="002035BB" w:rsidRPr="002035BB" w14:paraId="2A0925B7" w14:textId="77777777" w:rsidTr="006A1A89">
        <w:tc>
          <w:tcPr>
            <w:tcW w:w="7338" w:type="dxa"/>
            <w:shd w:val="clear" w:color="auto" w:fill="auto"/>
          </w:tcPr>
          <w:p w14:paraId="438B1D9A" w14:textId="5F561500" w:rsidR="002035BB" w:rsidRPr="002035BB" w:rsidRDefault="002035BB" w:rsidP="002035BB">
            <w:pPr>
              <w:pStyle w:val="SMMSBodyParagraph"/>
            </w:pPr>
            <w:r w:rsidRPr="002035BB">
              <w:t xml:space="preserve">St </w:t>
            </w:r>
            <w:r w:rsidR="009E2608" w:rsidRPr="002035BB">
              <w:t>Dom</w:t>
            </w:r>
            <w:r w:rsidR="009E2608">
              <w:t>i</w:t>
            </w:r>
            <w:r w:rsidR="009E2608" w:rsidRPr="002035BB">
              <w:t>nic’s</w:t>
            </w:r>
            <w:r w:rsidRPr="002035BB">
              <w:t xml:space="preserve"> Priory College</w:t>
            </w:r>
          </w:p>
        </w:tc>
        <w:tc>
          <w:tcPr>
            <w:tcW w:w="2238" w:type="dxa"/>
            <w:shd w:val="clear" w:color="auto" w:fill="auto"/>
          </w:tcPr>
          <w:p w14:paraId="4AFB6972" w14:textId="77777777" w:rsidR="002035BB" w:rsidRPr="002035BB" w:rsidRDefault="002035BB" w:rsidP="002035BB">
            <w:pPr>
              <w:pStyle w:val="SMMSBodyParagraph"/>
            </w:pPr>
            <w:r w:rsidRPr="002035BB">
              <w:t>1</w:t>
            </w:r>
          </w:p>
        </w:tc>
      </w:tr>
      <w:tr w:rsidR="002035BB" w:rsidRPr="002035BB" w14:paraId="7E35681C" w14:textId="77777777" w:rsidTr="006A1A89">
        <w:tc>
          <w:tcPr>
            <w:tcW w:w="7338" w:type="dxa"/>
            <w:shd w:val="clear" w:color="auto" w:fill="auto"/>
          </w:tcPr>
          <w:p w14:paraId="3BF89527" w14:textId="41EB9F0E" w:rsidR="002035BB" w:rsidRPr="002035BB" w:rsidRDefault="002035BB" w:rsidP="002035BB">
            <w:pPr>
              <w:pStyle w:val="SMMSBodyParagraph"/>
            </w:pPr>
            <w:r w:rsidRPr="002035BB">
              <w:t>Blackfriars</w:t>
            </w:r>
            <w:r w:rsidR="0077751B">
              <w:t xml:space="preserve"> Priory School</w:t>
            </w:r>
          </w:p>
        </w:tc>
        <w:tc>
          <w:tcPr>
            <w:tcW w:w="2238" w:type="dxa"/>
            <w:shd w:val="clear" w:color="auto" w:fill="auto"/>
          </w:tcPr>
          <w:p w14:paraId="4A7ED16F" w14:textId="77777777" w:rsidR="002035BB" w:rsidRPr="002035BB" w:rsidRDefault="002035BB" w:rsidP="002035BB">
            <w:pPr>
              <w:pStyle w:val="SMMSBodyParagraph"/>
            </w:pPr>
            <w:r w:rsidRPr="002035BB">
              <w:t>2</w:t>
            </w:r>
          </w:p>
        </w:tc>
      </w:tr>
      <w:tr w:rsidR="002035BB" w:rsidRPr="002035BB" w14:paraId="7ED2B694" w14:textId="77777777" w:rsidTr="006A1A89">
        <w:tc>
          <w:tcPr>
            <w:tcW w:w="7338" w:type="dxa"/>
            <w:shd w:val="clear" w:color="auto" w:fill="auto"/>
          </w:tcPr>
          <w:p w14:paraId="61E803BD" w14:textId="77777777" w:rsidR="002035BB" w:rsidRPr="002035BB" w:rsidRDefault="002035BB" w:rsidP="002035BB">
            <w:pPr>
              <w:pStyle w:val="SMMSBodyParagraph"/>
            </w:pPr>
            <w:r w:rsidRPr="002035BB">
              <w:t>Our Lady of the Sacred Heart College</w:t>
            </w:r>
          </w:p>
        </w:tc>
        <w:tc>
          <w:tcPr>
            <w:tcW w:w="2238" w:type="dxa"/>
            <w:shd w:val="clear" w:color="auto" w:fill="auto"/>
          </w:tcPr>
          <w:p w14:paraId="1CE45662" w14:textId="77777777" w:rsidR="002035BB" w:rsidRPr="002035BB" w:rsidRDefault="002035BB" w:rsidP="002035BB">
            <w:pPr>
              <w:pStyle w:val="SMMSBodyParagraph"/>
            </w:pPr>
            <w:r w:rsidRPr="002035BB">
              <w:t>1</w:t>
            </w:r>
          </w:p>
        </w:tc>
      </w:tr>
      <w:tr w:rsidR="002035BB" w:rsidRPr="002035BB" w14:paraId="442ECB21" w14:textId="77777777" w:rsidTr="006A1A89">
        <w:tc>
          <w:tcPr>
            <w:tcW w:w="7338" w:type="dxa"/>
            <w:shd w:val="clear" w:color="auto" w:fill="auto"/>
          </w:tcPr>
          <w:p w14:paraId="74B348D1" w14:textId="77777777" w:rsidR="002035BB" w:rsidRPr="002035BB" w:rsidRDefault="002035BB" w:rsidP="002035BB">
            <w:pPr>
              <w:pStyle w:val="SMMSBodyParagraph"/>
            </w:pPr>
            <w:r w:rsidRPr="002035BB">
              <w:t>Woodville High</w:t>
            </w:r>
          </w:p>
        </w:tc>
        <w:tc>
          <w:tcPr>
            <w:tcW w:w="2238" w:type="dxa"/>
            <w:shd w:val="clear" w:color="auto" w:fill="auto"/>
          </w:tcPr>
          <w:p w14:paraId="1CFD8046" w14:textId="77777777" w:rsidR="002035BB" w:rsidRPr="002035BB" w:rsidRDefault="002035BB" w:rsidP="002035BB">
            <w:pPr>
              <w:pStyle w:val="SMMSBodyParagraph"/>
            </w:pPr>
            <w:r w:rsidRPr="002035BB">
              <w:t>2</w:t>
            </w:r>
          </w:p>
        </w:tc>
      </w:tr>
      <w:tr w:rsidR="002035BB" w:rsidRPr="002035BB" w14:paraId="56D99719" w14:textId="77777777" w:rsidTr="006A1A89">
        <w:tc>
          <w:tcPr>
            <w:tcW w:w="7338" w:type="dxa"/>
            <w:shd w:val="clear" w:color="auto" w:fill="auto"/>
          </w:tcPr>
          <w:p w14:paraId="523398B0" w14:textId="77777777" w:rsidR="002035BB" w:rsidRPr="002035BB" w:rsidRDefault="002035BB" w:rsidP="002035BB">
            <w:pPr>
              <w:pStyle w:val="SMMSBodyParagraph"/>
            </w:pPr>
            <w:r w:rsidRPr="002035BB">
              <w:t>Glenunga International School</w:t>
            </w:r>
          </w:p>
        </w:tc>
        <w:tc>
          <w:tcPr>
            <w:tcW w:w="2238" w:type="dxa"/>
            <w:shd w:val="clear" w:color="auto" w:fill="auto"/>
          </w:tcPr>
          <w:p w14:paraId="207580C4" w14:textId="77777777" w:rsidR="002035BB" w:rsidRPr="002035BB" w:rsidRDefault="002035BB" w:rsidP="002035BB">
            <w:pPr>
              <w:pStyle w:val="SMMSBodyParagraph"/>
            </w:pPr>
            <w:r w:rsidRPr="002035BB">
              <w:t>1</w:t>
            </w:r>
          </w:p>
        </w:tc>
      </w:tr>
      <w:tr w:rsidR="002035BB" w:rsidRPr="002035BB" w14:paraId="530584F6" w14:textId="77777777" w:rsidTr="006A1A89">
        <w:tc>
          <w:tcPr>
            <w:tcW w:w="7338" w:type="dxa"/>
            <w:shd w:val="clear" w:color="auto" w:fill="auto"/>
          </w:tcPr>
          <w:p w14:paraId="74868740" w14:textId="77777777" w:rsidR="002035BB" w:rsidRPr="002035BB" w:rsidRDefault="002035BB" w:rsidP="002035BB">
            <w:pPr>
              <w:pStyle w:val="SMMSBodyParagraph"/>
            </w:pPr>
            <w:r w:rsidRPr="002035BB">
              <w:t>Adelaide High School</w:t>
            </w:r>
          </w:p>
        </w:tc>
        <w:tc>
          <w:tcPr>
            <w:tcW w:w="2238" w:type="dxa"/>
            <w:shd w:val="clear" w:color="auto" w:fill="auto"/>
          </w:tcPr>
          <w:p w14:paraId="67FF950A" w14:textId="77777777" w:rsidR="002035BB" w:rsidRPr="002035BB" w:rsidRDefault="002035BB" w:rsidP="002035BB">
            <w:pPr>
              <w:pStyle w:val="SMMSBodyParagraph"/>
            </w:pPr>
            <w:r w:rsidRPr="002035BB">
              <w:t>1</w:t>
            </w:r>
          </w:p>
        </w:tc>
      </w:tr>
      <w:tr w:rsidR="002035BB" w:rsidRPr="002035BB" w14:paraId="286E045A" w14:textId="77777777" w:rsidTr="006A1A89">
        <w:tc>
          <w:tcPr>
            <w:tcW w:w="7338" w:type="dxa"/>
            <w:shd w:val="clear" w:color="auto" w:fill="auto"/>
          </w:tcPr>
          <w:p w14:paraId="15CAB387" w14:textId="77777777" w:rsidR="002035BB" w:rsidRPr="002035BB" w:rsidRDefault="002035BB" w:rsidP="002035BB">
            <w:pPr>
              <w:pStyle w:val="SMMSBodyParagraph"/>
            </w:pPr>
            <w:r w:rsidRPr="002035BB">
              <w:t>St Michaels College</w:t>
            </w:r>
          </w:p>
        </w:tc>
        <w:tc>
          <w:tcPr>
            <w:tcW w:w="2238" w:type="dxa"/>
            <w:shd w:val="clear" w:color="auto" w:fill="auto"/>
          </w:tcPr>
          <w:p w14:paraId="1C55F393" w14:textId="77777777" w:rsidR="002035BB" w:rsidRPr="002035BB" w:rsidRDefault="002035BB" w:rsidP="002035BB">
            <w:pPr>
              <w:pStyle w:val="SMMSBodyParagraph"/>
            </w:pPr>
            <w:r w:rsidRPr="002035BB">
              <w:t>1</w:t>
            </w:r>
          </w:p>
        </w:tc>
      </w:tr>
      <w:tr w:rsidR="002035BB" w:rsidRPr="002035BB" w14:paraId="171463B0" w14:textId="77777777" w:rsidTr="006A1A89">
        <w:tc>
          <w:tcPr>
            <w:tcW w:w="7338" w:type="dxa"/>
            <w:shd w:val="clear" w:color="auto" w:fill="auto"/>
          </w:tcPr>
          <w:p w14:paraId="1FA9C225" w14:textId="77777777" w:rsidR="002035BB" w:rsidRPr="002035BB" w:rsidRDefault="002035BB" w:rsidP="002035BB">
            <w:pPr>
              <w:pStyle w:val="SMMSBodyParagraph"/>
            </w:pPr>
            <w:r w:rsidRPr="002035BB">
              <w:t>Islamic College</w:t>
            </w:r>
          </w:p>
        </w:tc>
        <w:tc>
          <w:tcPr>
            <w:tcW w:w="2238" w:type="dxa"/>
            <w:shd w:val="clear" w:color="auto" w:fill="auto"/>
          </w:tcPr>
          <w:p w14:paraId="4E89C9ED" w14:textId="77777777" w:rsidR="002035BB" w:rsidRPr="002035BB" w:rsidRDefault="002035BB" w:rsidP="002035BB">
            <w:pPr>
              <w:pStyle w:val="SMMSBodyParagraph"/>
            </w:pPr>
            <w:r w:rsidRPr="002035BB">
              <w:t>1</w:t>
            </w:r>
          </w:p>
        </w:tc>
      </w:tr>
      <w:tr w:rsidR="002035BB" w:rsidRPr="002035BB" w14:paraId="23A9CC51" w14:textId="77777777" w:rsidTr="006A1A89">
        <w:tc>
          <w:tcPr>
            <w:tcW w:w="7338" w:type="dxa"/>
            <w:shd w:val="clear" w:color="auto" w:fill="auto"/>
          </w:tcPr>
          <w:p w14:paraId="04412192" w14:textId="77777777" w:rsidR="002035BB" w:rsidRPr="002035BB" w:rsidRDefault="002035BB" w:rsidP="002035BB">
            <w:pPr>
              <w:pStyle w:val="SMMSBodyParagraph"/>
            </w:pPr>
            <w:r w:rsidRPr="002035BB">
              <w:t>Temple Christian School</w:t>
            </w:r>
          </w:p>
        </w:tc>
        <w:tc>
          <w:tcPr>
            <w:tcW w:w="2238" w:type="dxa"/>
            <w:shd w:val="clear" w:color="auto" w:fill="auto"/>
          </w:tcPr>
          <w:p w14:paraId="51B18E38" w14:textId="77777777" w:rsidR="002035BB" w:rsidRPr="002035BB" w:rsidRDefault="002035BB" w:rsidP="002035BB">
            <w:pPr>
              <w:pStyle w:val="SMMSBodyParagraph"/>
            </w:pPr>
            <w:r w:rsidRPr="002035BB">
              <w:t>2</w:t>
            </w:r>
          </w:p>
        </w:tc>
      </w:tr>
      <w:tr w:rsidR="002035BB" w:rsidRPr="002035BB" w14:paraId="72B3333A" w14:textId="77777777" w:rsidTr="006A1A89">
        <w:tc>
          <w:tcPr>
            <w:tcW w:w="7338" w:type="dxa"/>
            <w:shd w:val="clear" w:color="auto" w:fill="auto"/>
          </w:tcPr>
          <w:p w14:paraId="44100E53" w14:textId="77777777" w:rsidR="002035BB" w:rsidRPr="002035BB" w:rsidRDefault="002035BB" w:rsidP="002035BB">
            <w:pPr>
              <w:pStyle w:val="SMMSBodyParagraph"/>
            </w:pPr>
            <w:r w:rsidRPr="002035BB">
              <w:t>Adelaide Botanic High</w:t>
            </w:r>
          </w:p>
        </w:tc>
        <w:tc>
          <w:tcPr>
            <w:tcW w:w="2238" w:type="dxa"/>
            <w:shd w:val="clear" w:color="auto" w:fill="auto"/>
          </w:tcPr>
          <w:p w14:paraId="37026A42" w14:textId="77777777" w:rsidR="002035BB" w:rsidRPr="002035BB" w:rsidRDefault="002035BB" w:rsidP="002035BB">
            <w:pPr>
              <w:pStyle w:val="SMMSBodyParagraph"/>
            </w:pPr>
            <w:r w:rsidRPr="002035BB">
              <w:t>2</w:t>
            </w:r>
          </w:p>
        </w:tc>
      </w:tr>
    </w:tbl>
    <w:p w14:paraId="5FC11C53" w14:textId="77777777" w:rsidR="002035BB" w:rsidRPr="001831CF" w:rsidRDefault="002035BB" w:rsidP="002035BB">
      <w:pPr>
        <w:pStyle w:val="NoSpacing"/>
      </w:pPr>
    </w:p>
    <w:p w14:paraId="0E68777E" w14:textId="77777777" w:rsidR="002035BB" w:rsidRDefault="002035BB" w:rsidP="002035BB">
      <w:pPr>
        <w:rPr>
          <w:b/>
          <w:sz w:val="24"/>
        </w:rPr>
      </w:pPr>
    </w:p>
    <w:p w14:paraId="04F9AC13" w14:textId="77777777" w:rsidR="00DE11A2" w:rsidRPr="00302814" w:rsidRDefault="00DE11A2" w:rsidP="00302814">
      <w:pPr>
        <w:tabs>
          <w:tab w:val="left" w:pos="2802"/>
        </w:tabs>
      </w:pPr>
    </w:p>
    <w:sectPr w:rsidR="00DE11A2" w:rsidRPr="00302814" w:rsidSect="00CD774B">
      <w:footerReference w:type="default" r:id="rId20"/>
      <w:headerReference w:type="first" r:id="rId21"/>
      <w:footerReference w:type="first" r:id="rId22"/>
      <w:pgSz w:w="11900" w:h="16840"/>
      <w:pgMar w:top="851" w:right="851" w:bottom="1134" w:left="851" w:header="0" w:footer="0" w:gutter="0"/>
      <w:cols w:space="65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8BF3A" w14:textId="77777777" w:rsidR="00D31287" w:rsidRDefault="00D31287">
      <w:r>
        <w:separator/>
      </w:r>
    </w:p>
  </w:endnote>
  <w:endnote w:type="continuationSeparator" w:id="0">
    <w:p w14:paraId="1A63C4A7" w14:textId="77777777" w:rsidR="00D31287" w:rsidRDefault="00D31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4CFE" w14:textId="77777777" w:rsidR="0092196E" w:rsidRDefault="0092196E">
    <w:pPr>
      <w:pStyle w:val="Footer"/>
    </w:pPr>
    <w:r>
      <w:rPr>
        <w:noProof/>
        <w:lang w:eastAsia="en-AU"/>
      </w:rPr>
      <w:drawing>
        <wp:anchor distT="0" distB="0" distL="114300" distR="114300" simplePos="0" relativeHeight="251664384" behindDoc="1" locked="0" layoutInCell="1" allowOverlap="1" wp14:anchorId="618AD23D" wp14:editId="25B06200">
          <wp:simplePos x="0" y="0"/>
          <wp:positionH relativeFrom="page">
            <wp:posOffset>0</wp:posOffset>
          </wp:positionH>
          <wp:positionV relativeFrom="page">
            <wp:posOffset>10045065</wp:posOffset>
          </wp:positionV>
          <wp:extent cx="7560000" cy="64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Notice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025AB" w14:textId="77777777" w:rsidR="00DF5AB5" w:rsidRPr="00AE16AF" w:rsidRDefault="00AE16AF" w:rsidP="00AE16AF">
    <w:pPr>
      <w:pStyle w:val="Footer"/>
    </w:pPr>
    <w:r>
      <w:rPr>
        <w:noProof/>
        <w:lang w:eastAsia="en-AU"/>
      </w:rPr>
      <w:drawing>
        <wp:anchor distT="0" distB="0" distL="114300" distR="114300" simplePos="0" relativeHeight="251662336" behindDoc="1" locked="0" layoutInCell="1" allowOverlap="1" wp14:anchorId="490B4D8A" wp14:editId="51AA85D7">
          <wp:simplePos x="0" y="0"/>
          <wp:positionH relativeFrom="page">
            <wp:posOffset>0</wp:posOffset>
          </wp:positionH>
          <wp:positionV relativeFrom="page">
            <wp:posOffset>10045065</wp:posOffset>
          </wp:positionV>
          <wp:extent cx="7560000" cy="648000"/>
          <wp:effectExtent l="0" t="0" r="9525"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Notice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E08FA" w14:textId="77777777" w:rsidR="00D31287" w:rsidRDefault="00D31287">
      <w:r>
        <w:separator/>
      </w:r>
    </w:p>
  </w:footnote>
  <w:footnote w:type="continuationSeparator" w:id="0">
    <w:p w14:paraId="1D4D2C17" w14:textId="77777777" w:rsidR="00D31287" w:rsidRDefault="00D31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3E79D" w14:textId="77777777" w:rsidR="00887E4F" w:rsidRPr="00591E6D" w:rsidRDefault="0092196E" w:rsidP="00326D63">
    <w:pPr>
      <w:pStyle w:val="Header"/>
      <w:spacing w:after="2835"/>
      <w:rPr>
        <w:noProof/>
        <w:lang w:val="en-US"/>
      </w:rPr>
    </w:pPr>
    <w:r>
      <w:rPr>
        <w:noProof/>
        <w:lang w:eastAsia="en-AU"/>
      </w:rPr>
      <w:drawing>
        <wp:anchor distT="0" distB="0" distL="114300" distR="114300" simplePos="0" relativeHeight="251658240" behindDoc="1" locked="0" layoutInCell="1" allowOverlap="1" wp14:anchorId="7AAC6CCB" wp14:editId="43D69CEF">
          <wp:simplePos x="0" y="0"/>
          <wp:positionH relativeFrom="page">
            <wp:posOffset>0</wp:posOffset>
          </wp:positionH>
          <wp:positionV relativeFrom="page">
            <wp:posOffset>0</wp:posOffset>
          </wp:positionV>
          <wp:extent cx="1619885" cy="1619885"/>
          <wp:effectExtent l="0" t="0" r="571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Logo.jpg"/>
                  <pic:cNvPicPr/>
                </pic:nvPicPr>
                <pic:blipFill>
                  <a:blip r:embed="rId1">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r w:rsidR="00DC1D5B">
      <w:rPr>
        <w:noProof/>
        <w:lang w:eastAsia="en-AU"/>
      </w:rPr>
      <w:drawing>
        <wp:anchor distT="0" distB="0" distL="114300" distR="114300" simplePos="0" relativeHeight="251661312" behindDoc="1" locked="0" layoutInCell="1" allowOverlap="1" wp14:anchorId="1B4F59F6" wp14:editId="4E3B03BD">
          <wp:simplePos x="0" y="0"/>
          <wp:positionH relativeFrom="page">
            <wp:posOffset>4068445</wp:posOffset>
          </wp:positionH>
          <wp:positionV relativeFrom="page">
            <wp:posOffset>0</wp:posOffset>
          </wp:positionV>
          <wp:extent cx="3492000" cy="165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Notice_Pattern.jpg"/>
                  <pic:cNvPicPr/>
                </pic:nvPicPr>
                <pic:blipFill>
                  <a:blip r:embed="rId2">
                    <a:extLst>
                      <a:ext uri="{28A0092B-C50C-407E-A947-70E740481C1C}">
                        <a14:useLocalDpi xmlns:a14="http://schemas.microsoft.com/office/drawing/2010/main" val="0"/>
                      </a:ext>
                    </a:extLst>
                  </a:blip>
                  <a:stretch>
                    <a:fillRect/>
                  </a:stretch>
                </pic:blipFill>
                <pic:spPr>
                  <a:xfrm>
                    <a:off x="0" y="0"/>
                    <a:ext cx="3492000" cy="165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74241D1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B846DF80"/>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37D44FA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EA345B8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C5E437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7721C3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5522CE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342353F0"/>
    <w:multiLevelType w:val="hybridMultilevel"/>
    <w:tmpl w:val="D65C09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63"/>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97D"/>
    <w:rsid w:val="0002423C"/>
    <w:rsid w:val="00025577"/>
    <w:rsid w:val="00051EAE"/>
    <w:rsid w:val="000746A9"/>
    <w:rsid w:val="000803CA"/>
    <w:rsid w:val="000A25CE"/>
    <w:rsid w:val="000E1677"/>
    <w:rsid w:val="000E6AB9"/>
    <w:rsid w:val="000F1308"/>
    <w:rsid w:val="00196AE2"/>
    <w:rsid w:val="001D0482"/>
    <w:rsid w:val="001F2122"/>
    <w:rsid w:val="002035BB"/>
    <w:rsid w:val="002107F1"/>
    <w:rsid w:val="00245405"/>
    <w:rsid w:val="00302814"/>
    <w:rsid w:val="0031709C"/>
    <w:rsid w:val="00326D63"/>
    <w:rsid w:val="0035752E"/>
    <w:rsid w:val="00363626"/>
    <w:rsid w:val="00381FCF"/>
    <w:rsid w:val="003A1C27"/>
    <w:rsid w:val="003A637F"/>
    <w:rsid w:val="003B77A3"/>
    <w:rsid w:val="003D7A10"/>
    <w:rsid w:val="003E2209"/>
    <w:rsid w:val="003F698A"/>
    <w:rsid w:val="00413D6D"/>
    <w:rsid w:val="00436050"/>
    <w:rsid w:val="0043669A"/>
    <w:rsid w:val="0046023B"/>
    <w:rsid w:val="004619AB"/>
    <w:rsid w:val="00494821"/>
    <w:rsid w:val="00512DB2"/>
    <w:rsid w:val="00531B79"/>
    <w:rsid w:val="00532B15"/>
    <w:rsid w:val="005426A9"/>
    <w:rsid w:val="00566784"/>
    <w:rsid w:val="00577B36"/>
    <w:rsid w:val="00591E6D"/>
    <w:rsid w:val="0059797D"/>
    <w:rsid w:val="005B308F"/>
    <w:rsid w:val="00615FB3"/>
    <w:rsid w:val="00641507"/>
    <w:rsid w:val="00673559"/>
    <w:rsid w:val="0068479F"/>
    <w:rsid w:val="00696F13"/>
    <w:rsid w:val="00703158"/>
    <w:rsid w:val="00713C42"/>
    <w:rsid w:val="00751FAC"/>
    <w:rsid w:val="0076546E"/>
    <w:rsid w:val="0077751B"/>
    <w:rsid w:val="00781081"/>
    <w:rsid w:val="00782832"/>
    <w:rsid w:val="007877C9"/>
    <w:rsid w:val="007B29A9"/>
    <w:rsid w:val="007F21B5"/>
    <w:rsid w:val="008027E3"/>
    <w:rsid w:val="008120C9"/>
    <w:rsid w:val="008307B1"/>
    <w:rsid w:val="0084772A"/>
    <w:rsid w:val="008525C8"/>
    <w:rsid w:val="008604D9"/>
    <w:rsid w:val="00887E4F"/>
    <w:rsid w:val="008A2AB7"/>
    <w:rsid w:val="008A5AF8"/>
    <w:rsid w:val="008D79A3"/>
    <w:rsid w:val="008E1D09"/>
    <w:rsid w:val="008F1A35"/>
    <w:rsid w:val="00901B9D"/>
    <w:rsid w:val="00911F2B"/>
    <w:rsid w:val="0092196E"/>
    <w:rsid w:val="00982F2D"/>
    <w:rsid w:val="009B4D27"/>
    <w:rsid w:val="009E2608"/>
    <w:rsid w:val="00A53D17"/>
    <w:rsid w:val="00A5435D"/>
    <w:rsid w:val="00AE16AF"/>
    <w:rsid w:val="00AF3F76"/>
    <w:rsid w:val="00B112A1"/>
    <w:rsid w:val="00B137BA"/>
    <w:rsid w:val="00B402F1"/>
    <w:rsid w:val="00B67D86"/>
    <w:rsid w:val="00B73E86"/>
    <w:rsid w:val="00B84936"/>
    <w:rsid w:val="00B8603B"/>
    <w:rsid w:val="00BE2C02"/>
    <w:rsid w:val="00BE3344"/>
    <w:rsid w:val="00C0729C"/>
    <w:rsid w:val="00C55900"/>
    <w:rsid w:val="00C75E2B"/>
    <w:rsid w:val="00C84F7A"/>
    <w:rsid w:val="00CD774B"/>
    <w:rsid w:val="00CE7140"/>
    <w:rsid w:val="00CF5A7D"/>
    <w:rsid w:val="00D142E0"/>
    <w:rsid w:val="00D31287"/>
    <w:rsid w:val="00D63652"/>
    <w:rsid w:val="00D80D12"/>
    <w:rsid w:val="00D85D06"/>
    <w:rsid w:val="00DB09FF"/>
    <w:rsid w:val="00DB6F43"/>
    <w:rsid w:val="00DC1D5B"/>
    <w:rsid w:val="00DC65BB"/>
    <w:rsid w:val="00DD1073"/>
    <w:rsid w:val="00DE11A2"/>
    <w:rsid w:val="00DE390D"/>
    <w:rsid w:val="00DE43DF"/>
    <w:rsid w:val="00DF5AB5"/>
    <w:rsid w:val="00E02D99"/>
    <w:rsid w:val="00F33D27"/>
    <w:rsid w:val="00F36208"/>
    <w:rsid w:val="00F44080"/>
    <w:rsid w:val="00F7101B"/>
    <w:rsid w:val="00F71626"/>
    <w:rsid w:val="00F84B4B"/>
    <w:rsid w:val="00FF5B4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938845"/>
  <w15:docId w15:val="{D696719F-814A-4669-84D2-C4340C831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000000"/>
        <w:szCs w:val="24"/>
        <w:lang w:val="en-AU" w:eastAsia="en-US" w:bidi="ar-SA"/>
      </w:rPr>
    </w:rPrDefault>
    <w:pPrDefault/>
  </w:docDefaults>
  <w:latentStyles w:defLockedState="0" w:defUIPriority="0" w:defSemiHidden="0" w:defUnhideWhenUsed="0" w:defQFormat="0" w:count="37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C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01B"/>
    <w:pPr>
      <w:tabs>
        <w:tab w:val="center" w:pos="4320"/>
        <w:tab w:val="right" w:pos="8640"/>
      </w:tabs>
    </w:pPr>
  </w:style>
  <w:style w:type="character" w:customStyle="1" w:styleId="HeaderChar">
    <w:name w:val="Header Char"/>
    <w:basedOn w:val="DefaultParagraphFont"/>
    <w:link w:val="Header"/>
    <w:uiPriority w:val="99"/>
    <w:rsid w:val="00F7101B"/>
  </w:style>
  <w:style w:type="paragraph" w:styleId="Footer">
    <w:name w:val="footer"/>
    <w:basedOn w:val="Normal"/>
    <w:link w:val="FooterChar"/>
    <w:uiPriority w:val="99"/>
    <w:unhideWhenUsed/>
    <w:rsid w:val="00F7101B"/>
    <w:pPr>
      <w:tabs>
        <w:tab w:val="center" w:pos="4320"/>
        <w:tab w:val="right" w:pos="8640"/>
      </w:tabs>
    </w:pPr>
  </w:style>
  <w:style w:type="character" w:customStyle="1" w:styleId="FooterChar">
    <w:name w:val="Footer Char"/>
    <w:basedOn w:val="DefaultParagraphFont"/>
    <w:link w:val="Footer"/>
    <w:uiPriority w:val="99"/>
    <w:rsid w:val="00F7101B"/>
  </w:style>
  <w:style w:type="paragraph" w:styleId="NoSpacing">
    <w:name w:val="No Spacing"/>
    <w:uiPriority w:val="1"/>
    <w:qFormat/>
    <w:rsid w:val="000803CA"/>
  </w:style>
  <w:style w:type="paragraph" w:styleId="Revision">
    <w:name w:val="Revision"/>
    <w:hidden/>
    <w:semiHidden/>
    <w:rsid w:val="00494821"/>
  </w:style>
  <w:style w:type="paragraph" w:customStyle="1" w:styleId="SMMSBodyParagraph">
    <w:name w:val="SMMS Body Paragraph"/>
    <w:qFormat/>
    <w:rsid w:val="00B67D86"/>
    <w:pPr>
      <w:spacing w:after="142" w:line="260" w:lineRule="exact"/>
    </w:pPr>
  </w:style>
  <w:style w:type="paragraph" w:customStyle="1" w:styleId="SMMSBodyParagraphBold">
    <w:name w:val="SMMS Body Paragraph Bold"/>
    <w:basedOn w:val="SMMSBodyParagraph"/>
    <w:qFormat/>
    <w:rsid w:val="0084772A"/>
    <w:rPr>
      <w:b/>
    </w:rPr>
  </w:style>
  <w:style w:type="paragraph" w:customStyle="1" w:styleId="SMMSHeading2">
    <w:name w:val="SMMS Heading 2"/>
    <w:basedOn w:val="SMMSHeading1"/>
    <w:qFormat/>
    <w:rsid w:val="00B67D86"/>
    <w:rPr>
      <w:b w:val="0"/>
      <w:sz w:val="20"/>
    </w:rPr>
  </w:style>
  <w:style w:type="paragraph" w:customStyle="1" w:styleId="SMMSHeading1">
    <w:name w:val="SMMS Heading 1"/>
    <w:basedOn w:val="SMMSBodyParagraph"/>
    <w:qFormat/>
    <w:rsid w:val="00B67D86"/>
    <w:pPr>
      <w:spacing w:after="40"/>
    </w:pPr>
    <w:rPr>
      <w:b/>
      <w:color w:val="00AA8F"/>
      <w:sz w:val="22"/>
    </w:rPr>
  </w:style>
  <w:style w:type="paragraph" w:customStyle="1" w:styleId="SMMSPageHeading">
    <w:name w:val="SMMS Page Heading"/>
    <w:qFormat/>
    <w:rsid w:val="00B67D86"/>
    <w:pPr>
      <w:spacing w:after="200" w:line="380" w:lineRule="exact"/>
    </w:pPr>
    <w:rPr>
      <w:b/>
      <w:color w:val="002D5C"/>
      <w:sz w:val="32"/>
    </w:rPr>
  </w:style>
  <w:style w:type="paragraph" w:styleId="ListParagraph">
    <w:name w:val="List Paragraph"/>
    <w:basedOn w:val="Normal"/>
    <w:uiPriority w:val="34"/>
    <w:qFormat/>
    <w:rsid w:val="00363626"/>
    <w:pPr>
      <w:ind w:left="720"/>
      <w:contextualSpacing/>
    </w:pPr>
    <w:rPr>
      <w:rFonts w:ascii="Times New Roman" w:eastAsia="Times New Roman" w:hAnsi="Times New Roman" w:cs="Times New Roman"/>
      <w:color w:val="auto"/>
      <w:sz w:val="24"/>
      <w:lang w:eastAsia="en-AU"/>
    </w:rPr>
  </w:style>
  <w:style w:type="table" w:styleId="TableGrid">
    <w:name w:val="Table Grid"/>
    <w:basedOn w:val="TableNormal"/>
    <w:uiPriority w:val="59"/>
    <w:rsid w:val="002035BB"/>
    <w:rPr>
      <w:rFonts w:asciiTheme="minorHAnsi" w:eastAsiaTheme="minorEastAsia" w:hAnsiTheme="minorHAnsi"/>
      <w:color w:val="auto"/>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0729C"/>
    <w:rPr>
      <w:rFonts w:ascii="Segoe UI" w:hAnsi="Segoe UI" w:cs="Segoe UI"/>
      <w:sz w:val="18"/>
      <w:szCs w:val="18"/>
    </w:rPr>
  </w:style>
  <w:style w:type="character" w:customStyle="1" w:styleId="BalloonTextChar">
    <w:name w:val="Balloon Text Char"/>
    <w:basedOn w:val="DefaultParagraphFont"/>
    <w:link w:val="BalloonText"/>
    <w:semiHidden/>
    <w:rsid w:val="00C072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06202">
      <w:bodyDiv w:val="1"/>
      <w:marLeft w:val="0"/>
      <w:marRight w:val="0"/>
      <w:marTop w:val="0"/>
      <w:marBottom w:val="0"/>
      <w:divBdr>
        <w:top w:val="none" w:sz="0" w:space="0" w:color="auto"/>
        <w:left w:val="none" w:sz="0" w:space="0" w:color="auto"/>
        <w:bottom w:val="none" w:sz="0" w:space="0" w:color="auto"/>
        <w:right w:val="none" w:sz="0" w:space="0" w:color="auto"/>
      </w:divBdr>
    </w:div>
    <w:div w:id="1514682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I:\Logos%20for%20SMM\LOGO%202017\SMMS_School%20Notice%20Template_2019_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7DDB72-087B-4E49-A2D6-FBACC8F5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SMMS_School Notice Template_2019_Standard.dotx</Template>
  <TotalTime>38</TotalTime>
  <Pages>9</Pages>
  <Words>1256</Words>
  <Characters>7164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Curthoys</dc:creator>
  <cp:keywords/>
  <cp:lastModifiedBy>Angela Curthoys</cp:lastModifiedBy>
  <cp:revision>28</cp:revision>
  <cp:lastPrinted>2022-02-22T03:04:00Z</cp:lastPrinted>
  <dcterms:created xsi:type="dcterms:W3CDTF">2022-02-18T03:43:00Z</dcterms:created>
  <dcterms:modified xsi:type="dcterms:W3CDTF">2022-02-22T03:04:00Z</dcterms:modified>
</cp:coreProperties>
</file>